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208" w:rsidRDefault="00787208" w:rsidP="00C74992">
      <w:pPr>
        <w:pStyle w:val="berschrift1"/>
      </w:pPr>
      <w:r>
        <w:t>Arbeitsblatt: Dezimalzahlen berechnen</w:t>
      </w:r>
    </w:p>
    <w:p w:rsidR="00C74992" w:rsidRPr="00DA6755" w:rsidRDefault="00C74992" w:rsidP="00787208">
      <w:pPr>
        <w:pStyle w:val="berschrift2"/>
      </w:pPr>
      <w:r w:rsidRPr="00DA6755">
        <w:t>Schoko-Becherkuchen zum Nachbacken</w:t>
      </w:r>
    </w:p>
    <w:p w:rsidR="00261AF4" w:rsidRDefault="00261AF4" w:rsidP="00261AF4"/>
    <w:p w:rsidR="00261AF4" w:rsidRDefault="00261AF4" w:rsidP="00261AF4">
      <w:r>
        <w:t>Füllen Sie in der rechten Spalte die Menge der Zutaten in Dezimalzahlen ein!</w:t>
      </w:r>
    </w:p>
    <w:p w:rsidR="00C74992" w:rsidRDefault="00C74992" w:rsidP="00261AF4">
      <w:r>
        <w:t> 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F1A25" w:rsidTr="00BF1A25">
        <w:tc>
          <w:tcPr>
            <w:tcW w:w="4530" w:type="dxa"/>
          </w:tcPr>
          <w:p w:rsidR="00BF1A25" w:rsidRDefault="00BF1A25" w:rsidP="00C74992">
            <w:pPr>
              <w:spacing w:after="160" w:line="256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Angaben mit Prozentzahlen</w:t>
            </w:r>
          </w:p>
        </w:tc>
        <w:tc>
          <w:tcPr>
            <w:tcW w:w="4530" w:type="dxa"/>
          </w:tcPr>
          <w:p w:rsidR="00BF1A25" w:rsidRDefault="00BF1A25" w:rsidP="00C74992">
            <w:pPr>
              <w:spacing w:after="160" w:line="256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Angaben mit Dezimalzahlen</w:t>
            </w:r>
          </w:p>
        </w:tc>
      </w:tr>
      <w:tr w:rsidR="00BF1A25" w:rsidTr="00BF1A25">
        <w:tc>
          <w:tcPr>
            <w:tcW w:w="4530" w:type="dxa"/>
          </w:tcPr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Zutaten: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3 St</w:t>
            </w:r>
            <w:r>
              <w:rPr>
                <w:b/>
                <w:bCs/>
                <w:iCs/>
                <w:szCs w:val="24"/>
              </w:rPr>
              <w:t>. Eier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100 % Becher Sauerrahm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80 % Becher Zucker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50 % Becher Öl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50 % Becher geriebene Nüsse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100 % Becher Mehl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50 % Becher Kakao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1 Pk</w:t>
            </w:r>
            <w:r>
              <w:rPr>
                <w:b/>
                <w:bCs/>
                <w:iCs/>
                <w:szCs w:val="24"/>
              </w:rPr>
              <w:t>. Backpulver</w:t>
            </w:r>
          </w:p>
          <w:p w:rsidR="00BF1A25" w:rsidRPr="00261AF4" w:rsidRDefault="00BF1A25" w:rsidP="00C74992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1 EL Butter und Semmelbrösel (für die Kuchenform)</w:t>
            </w:r>
          </w:p>
        </w:tc>
        <w:tc>
          <w:tcPr>
            <w:tcW w:w="4530" w:type="dxa"/>
          </w:tcPr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Zutaten: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3 St. Eier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_____ Becher Sauerrahm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_____ Becher Zucker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_____ Becher Öl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_____ Becher geriebene Nüsse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_____ Becher Mehl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_____ Becher Kakao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1 Pk. Backpulver</w:t>
            </w:r>
          </w:p>
          <w:p w:rsidR="00BF1A25" w:rsidRDefault="00BF1A25" w:rsidP="00BF1A25">
            <w:pPr>
              <w:spacing w:after="160" w:line="256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Cs w:val="24"/>
              </w:rPr>
              <w:t>1 EL Butter und Semmelbrösel (für die Kuchenform)</w:t>
            </w:r>
          </w:p>
        </w:tc>
      </w:tr>
    </w:tbl>
    <w:p w:rsidR="00C74992" w:rsidRDefault="00C74992" w:rsidP="00C74992">
      <w:pPr>
        <w:spacing w:after="160" w:line="256" w:lineRule="auto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 </w:t>
      </w:r>
    </w:p>
    <w:p w:rsidR="00C74992" w:rsidRDefault="00C74992" w:rsidP="00C74992">
      <w:pPr>
        <w:spacing w:after="160" w:line="256" w:lineRule="auto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Zubereitung:</w:t>
      </w:r>
    </w:p>
    <w:p w:rsidR="00C74992" w:rsidRDefault="00C74992" w:rsidP="00C74992">
      <w:pPr>
        <w:spacing w:after="160" w:line="256" w:lineRule="auto"/>
        <w:ind w:left="284" w:hanging="284"/>
        <w:rPr>
          <w:iCs/>
          <w:szCs w:val="24"/>
        </w:rPr>
      </w:pPr>
      <w:r>
        <w:rPr>
          <w:szCs w:val="24"/>
        </w:rPr>
        <w:t>1)</w:t>
      </w:r>
      <w:r>
        <w:t> </w:t>
      </w:r>
      <w:r>
        <w:rPr>
          <w:iCs/>
          <w:szCs w:val="24"/>
        </w:rPr>
        <w:t>Schalten Sie das Backrohr auf 180 Grad Ober– und Unterhitze ein. Streichen Sie die Kuchenform mit weicher Butter aus und bestäuben Sie die Kuchenform mit Semmelbrösel.</w:t>
      </w:r>
    </w:p>
    <w:p w:rsidR="00C74992" w:rsidRDefault="00C74992" w:rsidP="00C74992">
      <w:pPr>
        <w:spacing w:after="160" w:line="256" w:lineRule="auto"/>
        <w:ind w:left="284" w:hanging="284"/>
        <w:rPr>
          <w:iCs/>
          <w:szCs w:val="24"/>
        </w:rPr>
      </w:pPr>
      <w:r>
        <w:rPr>
          <w:szCs w:val="24"/>
        </w:rPr>
        <w:t>2)</w:t>
      </w:r>
      <w:r>
        <w:t> </w:t>
      </w:r>
      <w:r>
        <w:rPr>
          <w:iCs/>
          <w:szCs w:val="24"/>
        </w:rPr>
        <w:t>Eier, Zucker, Öl, Nüsse und Sauerrahm gut mit einem Mixer verrühren. Mehl, Kakao und Backpulver in einer anderen Schüssel mischen und danach vorsichtig unter die Eiermasse heben.</w:t>
      </w:r>
    </w:p>
    <w:p w:rsidR="00C74992" w:rsidRDefault="00C74992" w:rsidP="00C74992">
      <w:pPr>
        <w:spacing w:after="160" w:line="256" w:lineRule="auto"/>
        <w:ind w:left="567" w:hanging="567"/>
        <w:rPr>
          <w:iCs/>
          <w:szCs w:val="24"/>
        </w:rPr>
      </w:pPr>
      <w:r>
        <w:rPr>
          <w:szCs w:val="24"/>
        </w:rPr>
        <w:t>3)</w:t>
      </w:r>
      <w:r>
        <w:t> </w:t>
      </w:r>
      <w:r>
        <w:rPr>
          <w:iCs/>
          <w:szCs w:val="24"/>
        </w:rPr>
        <w:t>Teig in die Kuchenform leeren und im Backrohr ca. 45 Minuten backen.</w:t>
      </w:r>
    </w:p>
    <w:p w:rsidR="00C74992" w:rsidRDefault="00C74992" w:rsidP="00C74992">
      <w:pPr>
        <w:spacing w:after="160" w:line="256" w:lineRule="auto"/>
        <w:ind w:left="567" w:hanging="567"/>
        <w:rPr>
          <w:iCs/>
          <w:szCs w:val="24"/>
        </w:rPr>
      </w:pPr>
      <w:r>
        <w:rPr>
          <w:szCs w:val="24"/>
        </w:rPr>
        <w:t>4)</w:t>
      </w:r>
      <w:r>
        <w:t> </w:t>
      </w:r>
      <w:r>
        <w:rPr>
          <w:iCs/>
          <w:szCs w:val="24"/>
        </w:rPr>
        <w:t>Guten Appetit!</w:t>
      </w:r>
    </w:p>
    <w:p w:rsidR="00C74992" w:rsidRDefault="00C74992" w:rsidP="00C74992">
      <w:pPr>
        <w:spacing w:after="160" w:line="256" w:lineRule="auto"/>
        <w:rPr>
          <w:iCs/>
          <w:szCs w:val="24"/>
        </w:rPr>
      </w:pPr>
      <w:r>
        <w:rPr>
          <w:iCs/>
          <w:szCs w:val="24"/>
        </w:rPr>
        <w:t> </w:t>
      </w:r>
    </w:p>
    <w:p w:rsidR="00A51340" w:rsidRDefault="00A51340" w:rsidP="00AA485C">
      <w:pPr>
        <w:jc w:val="both"/>
      </w:pPr>
      <w:bookmarkStart w:id="0" w:name="_GoBack"/>
      <w:bookmarkEnd w:id="0"/>
    </w:p>
    <w:p w:rsidR="00A51340" w:rsidRDefault="00261AF4" w:rsidP="00261AF4">
      <w:pPr>
        <w:pStyle w:val="berschrift2"/>
      </w:pPr>
      <w:r>
        <w:t>Lösung</w:t>
      </w:r>
    </w:p>
    <w:p w:rsidR="00261AF4" w:rsidRDefault="00261AF4" w:rsidP="00261AF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61AF4" w:rsidTr="00EF4F3B">
        <w:tc>
          <w:tcPr>
            <w:tcW w:w="4530" w:type="dxa"/>
          </w:tcPr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Angaben mit Prozentzahlen</w:t>
            </w:r>
          </w:p>
        </w:tc>
        <w:tc>
          <w:tcPr>
            <w:tcW w:w="4530" w:type="dxa"/>
          </w:tcPr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Angaben mit Dezimalzahlen</w:t>
            </w:r>
          </w:p>
        </w:tc>
      </w:tr>
      <w:tr w:rsidR="00261AF4" w:rsidTr="00EF4F3B">
        <w:tc>
          <w:tcPr>
            <w:tcW w:w="4530" w:type="dxa"/>
          </w:tcPr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Zutaten: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3 St. Eier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100 % Becher Sauerrahm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80 % Becher Zucker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50 % Becher Öl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50 % Becher geriebene Nüsse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100 % Becher Mehl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50 % Becher Kakao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1 Pk. Backpulver</w:t>
            </w:r>
          </w:p>
          <w:p w:rsidR="00261AF4" w:rsidRP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1 EL Butter und Semmelbrösel (für die Kuchenform)</w:t>
            </w:r>
          </w:p>
        </w:tc>
        <w:tc>
          <w:tcPr>
            <w:tcW w:w="4530" w:type="dxa"/>
          </w:tcPr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Zutaten: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3 St. Eier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1</w:t>
            </w:r>
            <w:r>
              <w:rPr>
                <w:b/>
                <w:bCs/>
                <w:iCs/>
                <w:szCs w:val="24"/>
              </w:rPr>
              <w:t xml:space="preserve"> Becher Sauerrahm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0,8</w:t>
            </w:r>
            <w:r>
              <w:rPr>
                <w:b/>
                <w:bCs/>
                <w:iCs/>
                <w:szCs w:val="24"/>
              </w:rPr>
              <w:t xml:space="preserve"> Becher Zucker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0,5</w:t>
            </w:r>
            <w:r>
              <w:rPr>
                <w:b/>
                <w:bCs/>
                <w:iCs/>
                <w:szCs w:val="24"/>
              </w:rPr>
              <w:t xml:space="preserve"> Becher Öl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0,5</w:t>
            </w:r>
            <w:r>
              <w:rPr>
                <w:b/>
                <w:bCs/>
                <w:iCs/>
                <w:szCs w:val="24"/>
              </w:rPr>
              <w:t xml:space="preserve"> Becher geriebene Nüsse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1</w:t>
            </w:r>
            <w:r>
              <w:rPr>
                <w:b/>
                <w:bCs/>
                <w:iCs/>
                <w:szCs w:val="24"/>
              </w:rPr>
              <w:t xml:space="preserve"> Becher Mehl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0,5</w:t>
            </w:r>
            <w:r>
              <w:rPr>
                <w:b/>
                <w:bCs/>
                <w:iCs/>
                <w:szCs w:val="24"/>
              </w:rPr>
              <w:t xml:space="preserve"> Becher Kakao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1 Pk. Backpulver</w:t>
            </w:r>
          </w:p>
          <w:p w:rsidR="00261AF4" w:rsidRDefault="00261AF4" w:rsidP="00EF4F3B">
            <w:pPr>
              <w:spacing w:after="160" w:line="256" w:lineRule="auto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Cs w:val="24"/>
              </w:rPr>
              <w:t>1 EL Butter und Semmelbrösel (für die Kuchenform)</w:t>
            </w:r>
          </w:p>
        </w:tc>
      </w:tr>
    </w:tbl>
    <w:p w:rsidR="00261AF4" w:rsidRPr="00261AF4" w:rsidRDefault="00261AF4" w:rsidP="00261AF4"/>
    <w:p w:rsidR="00A51340" w:rsidRDefault="00A51340" w:rsidP="00AA485C">
      <w:pPr>
        <w:jc w:val="both"/>
      </w:pPr>
    </w:p>
    <w:p w:rsidR="00A51340" w:rsidRDefault="00A51340" w:rsidP="00AA485C">
      <w:pPr>
        <w:jc w:val="both"/>
      </w:pPr>
    </w:p>
    <w:p w:rsidR="00A51340" w:rsidRDefault="00A51340" w:rsidP="00AA485C">
      <w:pPr>
        <w:jc w:val="both"/>
      </w:pPr>
    </w:p>
    <w:p w:rsidR="00A51340" w:rsidRDefault="00A51340" w:rsidP="00AA485C">
      <w:pPr>
        <w:jc w:val="both"/>
      </w:pPr>
    </w:p>
    <w:p w:rsidR="00A51340" w:rsidRDefault="00A51340" w:rsidP="00AA485C">
      <w:pPr>
        <w:jc w:val="both"/>
      </w:pPr>
    </w:p>
    <w:p w:rsidR="00A51340" w:rsidRDefault="00A51340" w:rsidP="00AA485C">
      <w:pPr>
        <w:jc w:val="both"/>
      </w:pPr>
    </w:p>
    <w:p w:rsidR="00A51340" w:rsidRDefault="00A51340" w:rsidP="00AA485C">
      <w:pPr>
        <w:jc w:val="both"/>
      </w:pPr>
    </w:p>
    <w:p w:rsidR="00A51340" w:rsidRDefault="00A51340" w:rsidP="00AA485C">
      <w:pPr>
        <w:jc w:val="both"/>
      </w:pPr>
    </w:p>
    <w:p w:rsidR="00393B0D" w:rsidRPr="005D71C2" w:rsidRDefault="00393B0D" w:rsidP="00AA485C">
      <w:pPr>
        <w:jc w:val="both"/>
      </w:pPr>
    </w:p>
    <w:p w:rsidR="00393B0D" w:rsidRPr="005D71C2" w:rsidRDefault="00393B0D" w:rsidP="00AA485C">
      <w:pPr>
        <w:jc w:val="both"/>
      </w:pPr>
    </w:p>
    <w:p w:rsidR="00393B0D" w:rsidRPr="005D71C2" w:rsidRDefault="00393B0D" w:rsidP="00AA485C">
      <w:pPr>
        <w:jc w:val="both"/>
      </w:pPr>
    </w:p>
    <w:p w:rsidR="00393B0D" w:rsidRPr="005D71C2" w:rsidRDefault="00393B0D" w:rsidP="00AA485C">
      <w:pPr>
        <w:jc w:val="both"/>
      </w:pPr>
    </w:p>
    <w:p w:rsidR="00393B0D" w:rsidRPr="005D71C2" w:rsidRDefault="00393B0D" w:rsidP="00AA485C">
      <w:pPr>
        <w:jc w:val="both"/>
      </w:pPr>
    </w:p>
    <w:sectPr w:rsidR="00393B0D" w:rsidRPr="005D71C2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66F" w:rsidRDefault="00BC566F" w:rsidP="00F759F3">
      <w:r>
        <w:separator/>
      </w:r>
    </w:p>
  </w:endnote>
  <w:endnote w:type="continuationSeparator" w:id="0">
    <w:p w:rsidR="00BC566F" w:rsidRDefault="00BC566F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261AF4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261AF4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261AF4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261AF4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2BD0248F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571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571"/>
                        <a:chOff x="0" y="34506"/>
                        <a:chExt cx="5892368" cy="662571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261AF4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261AF4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437"/>
                          <a:ext cx="5115607" cy="343640"/>
                          <a:chOff x="53163" y="10384"/>
                          <a:chExt cx="5115832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8046" y="10384"/>
                            <a:ext cx="4360949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2271" w:rsidRPr="00F759F3" w:rsidRDefault="00C74992" w:rsidP="00252271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C. Vötter</w:t>
                              </w:r>
                              <w:r w:rsidR="00252271" w:rsidRPr="00C721AF">
                                <w:rPr>
                                  <w:sz w:val="16"/>
                                  <w:szCs w:val="16"/>
                                </w:rPr>
                                <w:t>/Bildungszentrum Saalfelden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252271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252271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252271" w:rsidRPr="00F759F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5B71B6" w:rsidRPr="00F759F3" w:rsidRDefault="005B71B6" w:rsidP="008F317E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261AF4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261AF4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4;width:51156;height:3436" coordorigin="531,103" coordsize="51158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80;top:103;width:43609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:rsidR="00252271" w:rsidRPr="00F759F3" w:rsidRDefault="00C74992" w:rsidP="00252271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C. Vötter</w:t>
                        </w:r>
                        <w:r w:rsidR="00252271" w:rsidRPr="00C721AF">
                          <w:rPr>
                            <w:sz w:val="16"/>
                            <w:szCs w:val="16"/>
                          </w:rPr>
                          <w:t>/Bildungszentrum Saalfelden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252271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252271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252271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252271" w:rsidRPr="00F759F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5B71B6" w:rsidRPr="00F759F3" w:rsidRDefault="005B71B6" w:rsidP="008F317E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">
                  <v:imagedata r:id="rId6" o:title=""/>
                  <v:path arrowok="t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66F" w:rsidRDefault="00BC566F" w:rsidP="00F759F3">
      <w:r>
        <w:separator/>
      </w:r>
    </w:p>
  </w:footnote>
  <w:footnote w:type="continuationSeparator" w:id="0">
    <w:p w:rsidR="00BC566F" w:rsidRDefault="00BC566F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1B6" w:rsidRDefault="005B71B6" w:rsidP="00577103">
    <w:pPr>
      <w:pStyle w:val="KeinLeerraum"/>
      <w:tabs>
        <w:tab w:val="left" w:pos="9356"/>
      </w:tabs>
    </w:pPr>
  </w:p>
  <w:p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B71B6" w:rsidRDefault="005B71B6" w:rsidP="000C3ADB">
    <w:pPr>
      <w:pStyle w:val="KeinLeerraum"/>
      <w:tabs>
        <w:tab w:val="left" w:pos="9356"/>
      </w:tabs>
      <w:jc w:val="right"/>
    </w:pPr>
  </w:p>
  <w:p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92"/>
    <w:rsid w:val="00000E64"/>
    <w:rsid w:val="000020BB"/>
    <w:rsid w:val="00005F40"/>
    <w:rsid w:val="000069A9"/>
    <w:rsid w:val="00014C1A"/>
    <w:rsid w:val="000163DA"/>
    <w:rsid w:val="00022130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6C7E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87B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271"/>
    <w:rsid w:val="002528E5"/>
    <w:rsid w:val="00253D22"/>
    <w:rsid w:val="00257FB8"/>
    <w:rsid w:val="00260F00"/>
    <w:rsid w:val="00261AF4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877F2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3297"/>
    <w:rsid w:val="003D53D1"/>
    <w:rsid w:val="003D5CBD"/>
    <w:rsid w:val="003D5E9B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4153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059A3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42CD"/>
    <w:rsid w:val="00636B73"/>
    <w:rsid w:val="006437DE"/>
    <w:rsid w:val="00643C3C"/>
    <w:rsid w:val="00644EA4"/>
    <w:rsid w:val="00646918"/>
    <w:rsid w:val="0064744B"/>
    <w:rsid w:val="00652668"/>
    <w:rsid w:val="00653B4C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07E6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208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0B57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00E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1B09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4A4D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75098"/>
    <w:rsid w:val="00A80D74"/>
    <w:rsid w:val="00A8128D"/>
    <w:rsid w:val="00A850DC"/>
    <w:rsid w:val="00A857D1"/>
    <w:rsid w:val="00A8597C"/>
    <w:rsid w:val="00A929D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25EB2"/>
    <w:rsid w:val="00B30CF4"/>
    <w:rsid w:val="00B311D2"/>
    <w:rsid w:val="00B31858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6537E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66F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A25"/>
    <w:rsid w:val="00BF1C22"/>
    <w:rsid w:val="00BF4665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4992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0AAF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108A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764D8"/>
    <w:rsid w:val="00E801AE"/>
    <w:rsid w:val="00E80DCC"/>
    <w:rsid w:val="00E824BB"/>
    <w:rsid w:val="00E84F03"/>
    <w:rsid w:val="00E86C47"/>
    <w:rsid w:val="00E87AD6"/>
    <w:rsid w:val="00E91395"/>
    <w:rsid w:val="00E91ABE"/>
    <w:rsid w:val="00E9289D"/>
    <w:rsid w:val="00E96068"/>
    <w:rsid w:val="00EA3EE1"/>
    <w:rsid w:val="00EA4CAC"/>
    <w:rsid w:val="00EA5656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1DC4"/>
    <w:rsid w:val="00F03FC2"/>
    <w:rsid w:val="00F10ACD"/>
    <w:rsid w:val="00F11151"/>
    <w:rsid w:val="00F11B72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8DE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4992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customStyle="1" w:styleId="Gitternetztabelle5dunkelAkzent21">
    <w:name w:val="Gitternetztabelle 5 dunkel  – Akzent 21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itternetztabelle4Akzent21">
    <w:name w:val="Gitternetztabelle 4 – Akzent 21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ocuments\Benutzerdefinierte%20Office-Vorlagen\lfe-uebungsblat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A445B-CE29-4BA0-832B-DA259BF52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lfe-uebungsblatt.dotx</Template>
  <TotalTime>0</TotalTime>
  <Pages>2</Pages>
  <Words>214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2022-03-16T14:45:00Z</dcterms:created>
  <dcterms:modified xsi:type="dcterms:W3CDTF">2022-03-16T14:55:00Z</dcterms:modified>
</cp:coreProperties>
</file>