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182BB" w14:textId="77777777" w:rsidR="00321B32" w:rsidRDefault="00321B32" w:rsidP="00321B32">
      <w:pPr>
        <w:spacing w:after="120"/>
        <w:jc w:val="center"/>
        <w:rPr>
          <w:rFonts w:eastAsia="Arial"/>
          <w:b/>
          <w:bCs/>
          <w:iCs/>
          <w:color w:val="993366"/>
          <w:sz w:val="36"/>
          <w:szCs w:val="36"/>
        </w:rPr>
      </w:pPr>
    </w:p>
    <w:p w14:paraId="493110C8" w14:textId="77777777" w:rsidR="00321B32" w:rsidRDefault="00321B32" w:rsidP="00601EE7">
      <w:pPr>
        <w:pStyle w:val="berschrift1"/>
      </w:pPr>
      <w:r>
        <w:rPr>
          <w:noProof/>
          <w:lang w:val="de-AT" w:eastAsia="de-AT"/>
        </w:rPr>
        <w:drawing>
          <wp:anchor distT="0" distB="0" distL="114300" distR="114300" simplePos="0" relativeHeight="251659264" behindDoc="1" locked="0" layoutInCell="1" allowOverlap="1" wp14:anchorId="7A5DA21E" wp14:editId="33A3AC1E">
            <wp:simplePos x="0" y="0"/>
            <wp:positionH relativeFrom="column">
              <wp:posOffset>-557530</wp:posOffset>
            </wp:positionH>
            <wp:positionV relativeFrom="paragraph">
              <wp:posOffset>986790</wp:posOffset>
            </wp:positionV>
            <wp:extent cx="10125075" cy="4060825"/>
            <wp:effectExtent l="19050" t="19050" r="28575" b="15875"/>
            <wp:wrapTight wrapText="bothSides">
              <wp:wrapPolygon edited="0">
                <wp:start x="-41" y="-101"/>
                <wp:lineTo x="-41" y="21583"/>
                <wp:lineTo x="21620" y="21583"/>
                <wp:lineTo x="21620" y="-101"/>
                <wp:lineTo x="-41" y="-101"/>
              </wp:wrapPolygon>
            </wp:wrapTight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3" t="20541" r="1872" b="9685"/>
                    <a:stretch/>
                  </pic:blipFill>
                  <pic:spPr bwMode="auto">
                    <a:xfrm>
                      <a:off x="0" y="0"/>
                      <a:ext cx="10125075" cy="4060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6C7">
        <w:t>Vorlage: Haushaltsbuch Familie Jakober</w:t>
      </w:r>
    </w:p>
    <w:sectPr w:rsidR="00321B32" w:rsidSect="00321B32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8" w:right="1843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0DC78" w14:textId="77777777" w:rsidR="007D38EC" w:rsidRDefault="007D38EC" w:rsidP="00F759F3">
      <w:r>
        <w:separator/>
      </w:r>
    </w:p>
  </w:endnote>
  <w:endnote w:type="continuationSeparator" w:id="0">
    <w:p w14:paraId="3A788FE8" w14:textId="77777777" w:rsidR="007D38EC" w:rsidRDefault="007D38EC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FEFD3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1014036F" wp14:editId="6AD4623C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3FAF2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433EF3F3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321B32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321B32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014036F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5583FAF2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433EF3F3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321B32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321B32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34D7E" w14:textId="77777777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94536F5" wp14:editId="4F5A47DE">
              <wp:simplePos x="0" y="0"/>
              <wp:positionH relativeFrom="margin">
                <wp:align>left</wp:align>
              </wp:positionH>
              <wp:positionV relativeFrom="paragraph">
                <wp:posOffset>84455</wp:posOffset>
              </wp:positionV>
              <wp:extent cx="4838700" cy="586105"/>
              <wp:effectExtent l="0" t="0" r="0" b="444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38700" cy="586105"/>
                        <a:chOff x="0" y="34506"/>
                        <a:chExt cx="5892368" cy="677811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7249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327B3DBA" w14:textId="6BE5E842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9326A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9326A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68677"/>
                          <a:ext cx="5153707" cy="343640"/>
                          <a:chOff x="53163" y="25671"/>
                          <a:chExt cx="5153934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46148" y="25671"/>
                            <a:ext cx="4360949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3E4971" w14:textId="030B8858" w:rsidR="00252271" w:rsidRPr="00F759F3" w:rsidRDefault="00321B32" w:rsidP="00252271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Conny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Vötte</w:t>
                              </w:r>
                              <w:r w:rsidR="00252271" w:rsidRPr="00C721AF">
                                <w:rPr>
                                  <w:sz w:val="16"/>
                                  <w:szCs w:val="16"/>
                                </w:rPr>
                                <w:t>r</w:t>
                              </w:r>
                              <w:proofErr w:type="spellEnd"/>
                              <w:r w:rsidR="00252271" w:rsidRPr="00C721AF">
                                <w:rPr>
                                  <w:sz w:val="16"/>
                                  <w:szCs w:val="16"/>
                                </w:rPr>
                                <w:t>/Bildungszentrum Saalfelden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252271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252271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252271" w:rsidRPr="00F759F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7944ABF" w14:textId="77777777" w:rsidR="005B71B6" w:rsidRPr="00F759F3" w:rsidRDefault="005B71B6" w:rsidP="008F317E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4536F5" id="Gruppieren 232" o:spid="_x0000_s1029" style="position:absolute;margin-left:0;margin-top:6.65pt;width:381pt;height:46.15pt;z-index:251657728;mso-position-horizontal:left;mso-position-horizontal-relative:margin;mso-width-relative:margin;mso-height-relative:margin" coordorigin=",345" coordsize="58923,6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EA67249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327B3DBA" w14:textId="6BE5E842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09326A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09326A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686;width:51537;height:3437" coordorigin="531,256" coordsize="515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461;top:256;width:43609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233E4971" w14:textId="030B8858" w:rsidR="00252271" w:rsidRPr="00F759F3" w:rsidRDefault="00321B32" w:rsidP="00252271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Conny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Vötte</w:t>
                        </w:r>
                        <w:r w:rsidR="00252271" w:rsidRPr="00C721AF">
                          <w:rPr>
                            <w:sz w:val="16"/>
                            <w:szCs w:val="16"/>
                          </w:rPr>
                          <w:t>r</w:t>
                        </w:r>
                        <w:proofErr w:type="spellEnd"/>
                        <w:r w:rsidR="00252271" w:rsidRPr="00C721AF">
                          <w:rPr>
                            <w:sz w:val="16"/>
                            <w:szCs w:val="16"/>
                          </w:rPr>
                          <w:t>/Bildungszentrum Saalfelden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252271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252271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252271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252271" w:rsidRPr="00F759F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7944ABF" w14:textId="77777777" w:rsidR="005B71B6" w:rsidRPr="00F759F3" w:rsidRDefault="005B71B6" w:rsidP="008F317E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2600E398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61E24" w14:textId="77777777" w:rsidR="007D38EC" w:rsidRDefault="007D38EC" w:rsidP="00F759F3">
      <w:r>
        <w:separator/>
      </w:r>
    </w:p>
  </w:footnote>
  <w:footnote w:type="continuationSeparator" w:id="0">
    <w:p w14:paraId="0837540D" w14:textId="77777777" w:rsidR="007D38EC" w:rsidRDefault="007D38EC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FEEB" w14:textId="77777777" w:rsidR="005B71B6" w:rsidRDefault="005B71B6" w:rsidP="00577103">
    <w:pPr>
      <w:pStyle w:val="KeinLeerraum"/>
      <w:tabs>
        <w:tab w:val="left" w:pos="9356"/>
      </w:tabs>
    </w:pPr>
  </w:p>
  <w:p w14:paraId="19224B73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4B27AD95" wp14:editId="4C3B0AA4">
          <wp:extent cx="987425" cy="219710"/>
          <wp:effectExtent l="0" t="0" r="3175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3B53898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F51AF" w14:textId="7777777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70C97860" wp14:editId="7C1C005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5D9458" w14:textId="77777777" w:rsidR="005B71B6" w:rsidRDefault="005B71B6" w:rsidP="000C3ADB">
    <w:pPr>
      <w:pStyle w:val="KeinLeerraum"/>
      <w:tabs>
        <w:tab w:val="left" w:pos="9356"/>
      </w:tabs>
      <w:jc w:val="right"/>
    </w:pPr>
  </w:p>
  <w:p w14:paraId="3B10D1DB" w14:textId="77777777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001388">
    <w:abstractNumId w:val="18"/>
  </w:num>
  <w:num w:numId="2" w16cid:durableId="1607418247">
    <w:abstractNumId w:val="15"/>
  </w:num>
  <w:num w:numId="3" w16cid:durableId="681706920">
    <w:abstractNumId w:val="11"/>
  </w:num>
  <w:num w:numId="4" w16cid:durableId="1489788686">
    <w:abstractNumId w:val="16"/>
  </w:num>
  <w:num w:numId="5" w16cid:durableId="65591329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5220693">
    <w:abstractNumId w:val="19"/>
  </w:num>
  <w:num w:numId="7" w16cid:durableId="1888683818">
    <w:abstractNumId w:val="10"/>
  </w:num>
  <w:num w:numId="8" w16cid:durableId="504250934">
    <w:abstractNumId w:val="12"/>
  </w:num>
  <w:num w:numId="9" w16cid:durableId="1540900412">
    <w:abstractNumId w:val="17"/>
  </w:num>
  <w:num w:numId="10" w16cid:durableId="1801799078">
    <w:abstractNumId w:val="13"/>
  </w:num>
  <w:num w:numId="11" w16cid:durableId="1963921052">
    <w:abstractNumId w:val="9"/>
  </w:num>
  <w:num w:numId="12" w16cid:durableId="2125076739">
    <w:abstractNumId w:val="7"/>
  </w:num>
  <w:num w:numId="13" w16cid:durableId="270281613">
    <w:abstractNumId w:val="6"/>
  </w:num>
  <w:num w:numId="14" w16cid:durableId="582490695">
    <w:abstractNumId w:val="5"/>
  </w:num>
  <w:num w:numId="15" w16cid:durableId="1025980364">
    <w:abstractNumId w:val="4"/>
  </w:num>
  <w:num w:numId="16" w16cid:durableId="1926720400">
    <w:abstractNumId w:val="8"/>
  </w:num>
  <w:num w:numId="17" w16cid:durableId="453138620">
    <w:abstractNumId w:val="3"/>
  </w:num>
  <w:num w:numId="18" w16cid:durableId="1366981986">
    <w:abstractNumId w:val="2"/>
  </w:num>
  <w:num w:numId="19" w16cid:durableId="1130169070">
    <w:abstractNumId w:val="1"/>
  </w:num>
  <w:num w:numId="20" w16cid:durableId="170409082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0F2"/>
    <w:rsid w:val="00000E64"/>
    <w:rsid w:val="000020BB"/>
    <w:rsid w:val="00005F40"/>
    <w:rsid w:val="000069A9"/>
    <w:rsid w:val="00014C1A"/>
    <w:rsid w:val="000163DA"/>
    <w:rsid w:val="00022130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57F74"/>
    <w:rsid w:val="00061FBF"/>
    <w:rsid w:val="00062DC8"/>
    <w:rsid w:val="00066C7E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26A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212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00F2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87B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6FB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271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877F2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1B32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3297"/>
    <w:rsid w:val="003D53D1"/>
    <w:rsid w:val="003D5CBD"/>
    <w:rsid w:val="003D5E9B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4153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01EE7"/>
    <w:rsid w:val="006059A3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42CD"/>
    <w:rsid w:val="00636B73"/>
    <w:rsid w:val="006437DE"/>
    <w:rsid w:val="00643C3C"/>
    <w:rsid w:val="00644EA4"/>
    <w:rsid w:val="00646918"/>
    <w:rsid w:val="0064744B"/>
    <w:rsid w:val="00652668"/>
    <w:rsid w:val="00653B4C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07E6"/>
    <w:rsid w:val="00733E12"/>
    <w:rsid w:val="00735AE5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38EC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0B57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00E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1B09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75098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25EB2"/>
    <w:rsid w:val="00B30CF4"/>
    <w:rsid w:val="00B311D2"/>
    <w:rsid w:val="00B31858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6537E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665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26C7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0AAF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764D8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5656"/>
    <w:rsid w:val="00EA615A"/>
    <w:rsid w:val="00EB1645"/>
    <w:rsid w:val="00EB3620"/>
    <w:rsid w:val="00EB3A45"/>
    <w:rsid w:val="00EB5917"/>
    <w:rsid w:val="00EC0E61"/>
    <w:rsid w:val="00EC143C"/>
    <w:rsid w:val="00EC14A6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1DC4"/>
    <w:rsid w:val="00F03FC2"/>
    <w:rsid w:val="00F10ACD"/>
    <w:rsid w:val="00F11151"/>
    <w:rsid w:val="00F11B72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6ECB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E2C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1B32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customStyle="1" w:styleId="Gitternetztabelle5dunkelAkzent21">
    <w:name w:val="Gitternetztabelle 5 dunkel  – Akzent 21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itternetztabelle4Akzent21">
    <w:name w:val="Gitternetztabelle 4 – Akzent 21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5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ocuments\Benutzerdefinierte%20Office-Vorlagen\lfe-uebungsblat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F96E1-FD4C-4BCC-8DDF-5E66832CB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lfe-uebungsblatt.dotx</Template>
  <TotalTime>0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2022-03-28T10:44:00Z</dcterms:created>
  <dcterms:modified xsi:type="dcterms:W3CDTF">2025-09-16T07:52:00Z</dcterms:modified>
</cp:coreProperties>
</file>