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D6DE9" w14:textId="77777777" w:rsidR="009C4952" w:rsidRPr="00D52195" w:rsidRDefault="009C4952" w:rsidP="00EA4721">
      <w:pPr>
        <w:pStyle w:val="berschrift1"/>
      </w:pPr>
      <w:bookmarkStart w:id="0" w:name="_GoBack"/>
      <w:bookmarkEnd w:id="0"/>
      <w:r>
        <w:t xml:space="preserve">Arbeitsblatt: </w:t>
      </w:r>
      <w:r w:rsidRPr="00D52195">
        <w:t xml:space="preserve">Monatliche Einnahmen und Ausgaben </w:t>
      </w:r>
    </w:p>
    <w:p w14:paraId="74479335" w14:textId="77777777" w:rsidR="009C4952" w:rsidRPr="009C4952" w:rsidRDefault="009C4952" w:rsidP="009C4952">
      <w:pPr>
        <w:rPr>
          <w:szCs w:val="36"/>
        </w:rPr>
      </w:pPr>
      <w:r w:rsidRPr="009C4952">
        <w:rPr>
          <w:szCs w:val="36"/>
        </w:rPr>
        <w:t>Lesen Sie bitte den Text über Familie Jakober durch und tragen Sie alle Beträge (fixe Einnahmen und fixe Ausgaben) in die Tabellen auf der nächsten Seite ein.</w:t>
      </w:r>
    </w:p>
    <w:p w14:paraId="78E75442" w14:textId="77777777" w:rsidR="009C4952" w:rsidRDefault="009C4952" w:rsidP="009C4952">
      <w:pPr>
        <w:rPr>
          <w:sz w:val="36"/>
          <w:szCs w:val="36"/>
        </w:rPr>
      </w:pPr>
    </w:p>
    <w:p w14:paraId="5D98597E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Familie Jakober wohnt in einer Mietwohnung in Saalfelden. </w:t>
      </w:r>
    </w:p>
    <w:p w14:paraId="38AE17CE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Frau Jakober arbeitet 30 Stunden in einem Lebensmittelgeschäft und verdient </w:t>
      </w:r>
      <w:r w:rsidRPr="00EA4721">
        <w:rPr>
          <w:b/>
          <w:bCs/>
          <w:szCs w:val="24"/>
        </w:rPr>
        <w:t>1.321,40 €</w:t>
      </w:r>
      <w:r w:rsidRPr="00EA4721">
        <w:rPr>
          <w:szCs w:val="24"/>
        </w:rPr>
        <w:t xml:space="preserve"> netto im Monat. Ihr Mann ist im Moment arbeitslos und bekommt ein Arbeitslosengeld in der Höhe von </w:t>
      </w:r>
      <w:r w:rsidRPr="00EA4721">
        <w:rPr>
          <w:b/>
          <w:bCs/>
          <w:szCs w:val="24"/>
        </w:rPr>
        <w:t>1.131,57 €.</w:t>
      </w:r>
    </w:p>
    <w:p w14:paraId="09D41C4C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Für die beiden Kinder (14 und 7 Jahre alt) steht der Familie eine Familienbeihilfe von </w:t>
      </w:r>
      <w:r w:rsidRPr="00EA4721">
        <w:rPr>
          <w:b/>
          <w:bCs/>
          <w:szCs w:val="24"/>
        </w:rPr>
        <w:t>263,40 €</w:t>
      </w:r>
      <w:r w:rsidRPr="00EA4721">
        <w:rPr>
          <w:szCs w:val="24"/>
        </w:rPr>
        <w:t xml:space="preserve"> im Monat zu.</w:t>
      </w:r>
    </w:p>
    <w:p w14:paraId="294E36A6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Die Familie bekommt auch eine Wohnbeihilfe in Höhe von </w:t>
      </w:r>
      <w:r w:rsidRPr="00EA4721">
        <w:rPr>
          <w:b/>
          <w:bCs/>
          <w:szCs w:val="24"/>
        </w:rPr>
        <w:t>466,16 €*</w:t>
      </w:r>
    </w:p>
    <w:p w14:paraId="38934A22" w14:textId="77777777" w:rsidR="009C4952" w:rsidRPr="00EA4721" w:rsidRDefault="009C4952" w:rsidP="009C4952">
      <w:pPr>
        <w:rPr>
          <w:szCs w:val="24"/>
        </w:rPr>
      </w:pPr>
    </w:p>
    <w:p w14:paraId="058FCD4D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Familie Jakober bezahlt monatlich </w:t>
      </w:r>
      <w:r w:rsidRPr="00EA4721">
        <w:rPr>
          <w:b/>
          <w:bCs/>
          <w:szCs w:val="24"/>
        </w:rPr>
        <w:t>990 €</w:t>
      </w:r>
      <w:r w:rsidRPr="00EA4721">
        <w:rPr>
          <w:szCs w:val="24"/>
        </w:rPr>
        <w:t xml:space="preserve"> Miete. </w:t>
      </w:r>
      <w:r w:rsidRPr="00EA4721">
        <w:rPr>
          <w:b/>
          <w:bCs/>
          <w:szCs w:val="24"/>
        </w:rPr>
        <w:t>100 €</w:t>
      </w:r>
      <w:r w:rsidRPr="00EA4721">
        <w:rPr>
          <w:szCs w:val="24"/>
        </w:rPr>
        <w:t xml:space="preserve"> für die Heizung und </w:t>
      </w:r>
      <w:r w:rsidRPr="00EA4721">
        <w:rPr>
          <w:b/>
          <w:bCs/>
          <w:szCs w:val="24"/>
        </w:rPr>
        <w:t>60 €</w:t>
      </w:r>
      <w:r w:rsidRPr="00EA4721">
        <w:rPr>
          <w:szCs w:val="24"/>
        </w:rPr>
        <w:t xml:space="preserve"> für den Strom kommen noch dazu.  </w:t>
      </w:r>
    </w:p>
    <w:p w14:paraId="78C3B95E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Für einen Kredit bezahlt Frau Jakober </w:t>
      </w:r>
      <w:r w:rsidRPr="00EA4721">
        <w:rPr>
          <w:b/>
          <w:bCs/>
          <w:szCs w:val="24"/>
        </w:rPr>
        <w:t>250 €</w:t>
      </w:r>
      <w:r w:rsidRPr="00EA4721">
        <w:rPr>
          <w:szCs w:val="24"/>
        </w:rPr>
        <w:t xml:space="preserve"> im Monat.</w:t>
      </w:r>
    </w:p>
    <w:p w14:paraId="07AB4669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Für Handyverträge und das Internet bezahlt die Familie </w:t>
      </w:r>
      <w:r w:rsidRPr="00EA4721">
        <w:rPr>
          <w:b/>
          <w:bCs/>
          <w:szCs w:val="24"/>
        </w:rPr>
        <w:t>86,70 €</w:t>
      </w:r>
      <w:r w:rsidRPr="00EA4721">
        <w:rPr>
          <w:szCs w:val="24"/>
        </w:rPr>
        <w:t xml:space="preserve"> pro Monat. Die monatlichen Fernseh- und Radiogebühren betragen ca. </w:t>
      </w:r>
      <w:r w:rsidRPr="00EA4721">
        <w:rPr>
          <w:b/>
          <w:bCs/>
          <w:szCs w:val="24"/>
        </w:rPr>
        <w:t>25 €</w:t>
      </w:r>
      <w:r w:rsidRPr="00EA4721">
        <w:rPr>
          <w:szCs w:val="24"/>
        </w:rPr>
        <w:t>.</w:t>
      </w:r>
    </w:p>
    <w:p w14:paraId="50B8D5FA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Beide Autos kosten die Familie insgesamt </w:t>
      </w:r>
      <w:r w:rsidRPr="00EA4721">
        <w:rPr>
          <w:b/>
          <w:bCs/>
          <w:szCs w:val="24"/>
        </w:rPr>
        <w:t>350 €</w:t>
      </w:r>
      <w:r w:rsidRPr="00EA4721">
        <w:rPr>
          <w:szCs w:val="24"/>
        </w:rPr>
        <w:t xml:space="preserve"> pro Monat.</w:t>
      </w:r>
    </w:p>
    <w:p w14:paraId="5DF5BBA0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Für weitere Versicherungen bezahlt die Familie </w:t>
      </w:r>
      <w:r w:rsidRPr="00EA4721">
        <w:rPr>
          <w:b/>
          <w:bCs/>
          <w:szCs w:val="24"/>
        </w:rPr>
        <w:t>140 €</w:t>
      </w:r>
      <w:r w:rsidRPr="00EA4721">
        <w:rPr>
          <w:szCs w:val="24"/>
        </w:rPr>
        <w:t xml:space="preserve"> im Monat.</w:t>
      </w:r>
    </w:p>
    <w:p w14:paraId="372BC0DE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 xml:space="preserve">Die Nachmittagsbetreuung der Kinder kostet </w:t>
      </w:r>
      <w:r w:rsidRPr="00EA4721">
        <w:rPr>
          <w:b/>
          <w:bCs/>
          <w:szCs w:val="24"/>
        </w:rPr>
        <w:t>400 €</w:t>
      </w:r>
      <w:r w:rsidRPr="00EA4721">
        <w:rPr>
          <w:szCs w:val="24"/>
        </w:rPr>
        <w:t xml:space="preserve"> und das Taschengeld für beide Kinder beträgt </w:t>
      </w:r>
      <w:r w:rsidRPr="00EA4721">
        <w:rPr>
          <w:b/>
          <w:bCs/>
          <w:szCs w:val="24"/>
        </w:rPr>
        <w:t>40 €</w:t>
      </w:r>
      <w:r w:rsidRPr="00EA4721">
        <w:rPr>
          <w:szCs w:val="24"/>
        </w:rPr>
        <w:t xml:space="preserve"> pro Monat.</w:t>
      </w:r>
    </w:p>
    <w:p w14:paraId="2492D307" w14:textId="77777777" w:rsidR="009C4952" w:rsidRPr="00EA4721" w:rsidRDefault="009C4952" w:rsidP="009C4952">
      <w:pPr>
        <w:rPr>
          <w:szCs w:val="24"/>
        </w:rPr>
      </w:pPr>
    </w:p>
    <w:p w14:paraId="2FB666DF" w14:textId="77777777" w:rsidR="009C4952" w:rsidRPr="00EA4721" w:rsidRDefault="009C4952" w:rsidP="009C4952">
      <w:pPr>
        <w:rPr>
          <w:szCs w:val="24"/>
        </w:rPr>
      </w:pPr>
    </w:p>
    <w:p w14:paraId="03953CC0" w14:textId="77777777" w:rsidR="009C4952" w:rsidRDefault="009C4952" w:rsidP="009C4952">
      <w:pPr>
        <w:rPr>
          <w:sz w:val="28"/>
          <w:szCs w:val="28"/>
        </w:rPr>
      </w:pPr>
    </w:p>
    <w:p w14:paraId="0F484D06" w14:textId="77777777" w:rsidR="009C4952" w:rsidRDefault="009C4952" w:rsidP="009C4952">
      <w:pPr>
        <w:rPr>
          <w:sz w:val="28"/>
          <w:szCs w:val="28"/>
        </w:rPr>
      </w:pPr>
    </w:p>
    <w:p w14:paraId="63BF864A" w14:textId="77777777" w:rsidR="009C4952" w:rsidRPr="00531651" w:rsidRDefault="009C4952" w:rsidP="009C4952">
      <w:pPr>
        <w:rPr>
          <w:sz w:val="18"/>
          <w:szCs w:val="18"/>
        </w:rPr>
      </w:pPr>
      <w:r w:rsidRPr="00531651">
        <w:rPr>
          <w:sz w:val="18"/>
          <w:szCs w:val="18"/>
        </w:rPr>
        <w:t>*</w:t>
      </w:r>
      <w:r w:rsidR="00B35157">
        <w:rPr>
          <w:sz w:val="18"/>
          <w:szCs w:val="18"/>
        </w:rPr>
        <w:t>Die Zahlen sind nicht ganz aktuell!</w:t>
      </w:r>
      <w:r w:rsidRPr="00531651">
        <w:rPr>
          <w:sz w:val="18"/>
          <w:szCs w:val="18"/>
        </w:rPr>
        <w:br w:type="page"/>
      </w:r>
    </w:p>
    <w:p w14:paraId="458FBE0B" w14:textId="77777777" w:rsidR="009C4952" w:rsidRPr="00BE7E3B" w:rsidRDefault="009C4952" w:rsidP="009C4952">
      <w:pPr>
        <w:rPr>
          <w:sz w:val="28"/>
          <w:szCs w:val="28"/>
        </w:rPr>
      </w:pPr>
    </w:p>
    <w:tbl>
      <w:tblPr>
        <w:tblW w:w="145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043"/>
        <w:gridCol w:w="160"/>
        <w:gridCol w:w="340"/>
        <w:gridCol w:w="1702"/>
        <w:gridCol w:w="162"/>
        <w:gridCol w:w="554"/>
        <w:gridCol w:w="159"/>
        <w:gridCol w:w="1938"/>
        <w:gridCol w:w="5125"/>
      </w:tblGrid>
      <w:tr w:rsidR="009C4952" w:rsidRPr="00485B73" w14:paraId="4D99012A" w14:textId="77777777" w:rsidTr="00887D18">
        <w:trPr>
          <w:gridAfter w:val="1"/>
          <w:wAfter w:w="5125" w:type="dxa"/>
          <w:trHeight w:val="765"/>
        </w:trPr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67A7AD2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B05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B050"/>
                <w:sz w:val="32"/>
                <w:szCs w:val="32"/>
                <w:lang w:eastAsia="de-AT"/>
              </w:rPr>
              <w:t>Einnahmen</w:t>
            </w:r>
            <w:r w:rsidRPr="00485B73">
              <w:rPr>
                <w:b/>
                <w:bCs/>
                <w:color w:val="00B050"/>
                <w:sz w:val="32"/>
                <w:szCs w:val="32"/>
                <w:lang w:eastAsia="de-AT"/>
              </w:rPr>
              <w:t xml:space="preserve"> fix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A76E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B050"/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D1F8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4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1B0FAFA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FF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FF0000"/>
                <w:sz w:val="32"/>
                <w:szCs w:val="32"/>
                <w:lang w:eastAsia="de-AT"/>
              </w:rPr>
              <w:t>Ausgaben fix</w:t>
            </w:r>
          </w:p>
        </w:tc>
      </w:tr>
      <w:tr w:rsidR="009C4952" w:rsidRPr="00485B73" w14:paraId="42D769E4" w14:textId="77777777" w:rsidTr="00887D18">
        <w:trPr>
          <w:gridAfter w:val="1"/>
          <w:wAfter w:w="5125" w:type="dxa"/>
          <w:trHeight w:val="84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E98E1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Was?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A370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Betrag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E644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3A2BC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CC95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Was?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3224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Betrag</w:t>
            </w:r>
          </w:p>
        </w:tc>
      </w:tr>
      <w:tr w:rsidR="009C4952" w:rsidRPr="00485B73" w14:paraId="374815AF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2F5C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Netto</w:t>
            </w:r>
            <w:r>
              <w:rPr>
                <w:color w:val="000000"/>
                <w:lang w:eastAsia="de-AT"/>
              </w:rPr>
              <w:t>einkommen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CCF7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F2D4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735A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0105A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Miete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F934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</w:p>
        </w:tc>
      </w:tr>
      <w:tr w:rsidR="009C4952" w:rsidRPr="00485B73" w14:paraId="1DFC84E7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4B396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485B73">
              <w:rPr>
                <w:color w:val="000000"/>
                <w:lang w:eastAsia="de-AT"/>
              </w:rPr>
              <w:t>Arbeitslosengeld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799B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E94F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1F70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FE2E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Strom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F32B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</w:p>
        </w:tc>
      </w:tr>
      <w:tr w:rsidR="009C4952" w:rsidRPr="00485B73" w14:paraId="5311A848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41F2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Familien</w:t>
            </w:r>
            <w:r w:rsidRPr="00485B73">
              <w:rPr>
                <w:color w:val="000000"/>
                <w:lang w:eastAsia="de-AT"/>
              </w:rPr>
              <w:t>beihilfe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CB4F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59335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1553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C60D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Heizung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C3B4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</w:p>
        </w:tc>
      </w:tr>
      <w:tr w:rsidR="009C4952" w:rsidRPr="00485B73" w14:paraId="7D1A3322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AE77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Wohnbeihilfe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030B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817A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2645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1623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Kredit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F3DD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</w:p>
        </w:tc>
      </w:tr>
      <w:tr w:rsidR="009C4952" w:rsidRPr="00485B73" w14:paraId="14366464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94FC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88EA5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51699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0D06F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91EE6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Auto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318AD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</w:p>
        </w:tc>
      </w:tr>
      <w:tr w:rsidR="009C4952" w:rsidRPr="00485B73" w14:paraId="7102C9D5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60502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C571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3DDD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41DF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C1C9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Handy</w:t>
            </w:r>
            <w:r>
              <w:rPr>
                <w:color w:val="000000"/>
                <w:lang w:eastAsia="de-AT"/>
              </w:rPr>
              <w:t xml:space="preserve"> &amp;</w:t>
            </w:r>
            <w:r w:rsidRPr="005A356B">
              <w:rPr>
                <w:color w:val="000000"/>
                <w:lang w:eastAsia="de-AT"/>
              </w:rPr>
              <w:t xml:space="preserve"> Internet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F138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</w:p>
        </w:tc>
      </w:tr>
      <w:tr w:rsidR="009C4952" w:rsidRPr="00485B73" w14:paraId="534430B8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5DE14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55BE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47DF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F46D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DF32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Versicherungen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8D0E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</w:p>
        </w:tc>
      </w:tr>
      <w:tr w:rsidR="009C4952" w:rsidRPr="00485B73" w14:paraId="2C92F9BB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DEC7D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7BF6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4C48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3DAC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7E653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485B73">
              <w:rPr>
                <w:color w:val="000000"/>
                <w:lang w:eastAsia="de-AT"/>
              </w:rPr>
              <w:t>Rundfunkgebühren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B4C7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</w:p>
        </w:tc>
      </w:tr>
      <w:tr w:rsidR="009C4952" w:rsidRPr="00485B73" w14:paraId="3BAC0630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340B2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5A443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B6FA4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69D20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6B775" w14:textId="77777777" w:rsidR="009C4952" w:rsidRPr="00485B73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Nachmittagsbetreuung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8CD62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</w:p>
        </w:tc>
      </w:tr>
      <w:tr w:rsidR="009C4952" w:rsidRPr="00485B73" w14:paraId="4E5D05E8" w14:textId="77777777" w:rsidTr="00887D18">
        <w:trPr>
          <w:gridAfter w:val="1"/>
          <w:wAfter w:w="5125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63441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F9321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C39F2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7D466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C44F0" w14:textId="77777777" w:rsidR="009C4952" w:rsidRPr="00485B73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Taschengeld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9D02" w14:textId="77777777" w:rsidR="009C4952" w:rsidRPr="005A356B" w:rsidRDefault="009C4952" w:rsidP="00887D18">
            <w:pPr>
              <w:spacing w:line="240" w:lineRule="auto"/>
              <w:rPr>
                <w:color w:val="FF0000"/>
                <w:lang w:eastAsia="de-AT"/>
              </w:rPr>
            </w:pPr>
          </w:p>
        </w:tc>
      </w:tr>
      <w:tr w:rsidR="009C4952" w:rsidRPr="00485B73" w14:paraId="08295E58" w14:textId="77777777" w:rsidTr="00887D18">
        <w:trPr>
          <w:gridAfter w:val="1"/>
          <w:wAfter w:w="5125" w:type="dxa"/>
          <w:trHeight w:val="87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6740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Summe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F782" w14:textId="77777777" w:rsidR="009C4952" w:rsidRPr="005A356B" w:rsidRDefault="009C4952" w:rsidP="00887D18">
            <w:pPr>
              <w:spacing w:line="240" w:lineRule="auto"/>
              <w:rPr>
                <w:color w:val="00B050"/>
                <w:sz w:val="32"/>
                <w:szCs w:val="32"/>
                <w:lang w:eastAsia="de-AT"/>
              </w:rPr>
            </w:pPr>
            <w:r w:rsidRPr="005A356B">
              <w:rPr>
                <w:color w:val="00B050"/>
                <w:sz w:val="32"/>
                <w:szCs w:val="32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40B3" w14:textId="77777777" w:rsidR="009C4952" w:rsidRPr="005A356B" w:rsidRDefault="009C4952" w:rsidP="00887D18">
            <w:pPr>
              <w:spacing w:line="240" w:lineRule="auto"/>
              <w:rPr>
                <w:color w:val="00B050"/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B9EB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2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42A44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Summe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3E85" w14:textId="77777777" w:rsidR="009C4952" w:rsidRPr="005A356B" w:rsidRDefault="009C4952" w:rsidP="00887D18">
            <w:pPr>
              <w:spacing w:line="240" w:lineRule="auto"/>
              <w:rPr>
                <w:color w:val="FF0000"/>
                <w:sz w:val="32"/>
                <w:szCs w:val="32"/>
                <w:lang w:eastAsia="de-AT"/>
              </w:rPr>
            </w:pPr>
            <w:r w:rsidRPr="005A356B">
              <w:rPr>
                <w:color w:val="FF0000"/>
                <w:sz w:val="32"/>
                <w:szCs w:val="32"/>
                <w:lang w:eastAsia="de-AT"/>
              </w:rPr>
              <w:t> </w:t>
            </w:r>
          </w:p>
        </w:tc>
      </w:tr>
      <w:tr w:rsidR="009C4952" w:rsidRPr="00485B73" w14:paraId="47503CD6" w14:textId="77777777" w:rsidTr="00887D18">
        <w:trPr>
          <w:gridAfter w:val="1"/>
          <w:wAfter w:w="5125" w:type="dxa"/>
          <w:trHeight w:val="70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0A58" w14:textId="77777777" w:rsidR="009C4952" w:rsidRPr="005A356B" w:rsidRDefault="009C4952" w:rsidP="00887D18">
            <w:pPr>
              <w:spacing w:line="240" w:lineRule="auto"/>
              <w:rPr>
                <w:color w:val="FF0000"/>
                <w:sz w:val="32"/>
                <w:szCs w:val="32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AA88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1812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3D43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FB33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8E6C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963C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</w:tr>
      <w:tr w:rsidR="009C4952" w:rsidRPr="00485B73" w14:paraId="29C52F13" w14:textId="77777777" w:rsidTr="00887D18">
        <w:trPr>
          <w:gridAfter w:val="1"/>
          <w:wAfter w:w="5125" w:type="dxa"/>
          <w:trHeight w:val="10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AAB1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370C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8CD1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1660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42CF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8C230" w14:textId="77777777" w:rsidR="009C4952" w:rsidRPr="005A356B" w:rsidRDefault="009C4952" w:rsidP="00887D18">
            <w:pPr>
              <w:spacing w:line="240" w:lineRule="auto"/>
              <w:jc w:val="center"/>
              <w:rPr>
                <w:sz w:val="32"/>
                <w:szCs w:val="32"/>
                <w:lang w:eastAsia="de-AT"/>
              </w:rPr>
            </w:pP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6DC0" w14:textId="77777777" w:rsidR="009C4952" w:rsidRPr="005A356B" w:rsidRDefault="009C4952" w:rsidP="00887D18">
            <w:pPr>
              <w:spacing w:line="240" w:lineRule="auto"/>
              <w:jc w:val="center"/>
              <w:rPr>
                <w:sz w:val="32"/>
                <w:szCs w:val="32"/>
                <w:lang w:eastAsia="de-AT"/>
              </w:rPr>
            </w:pPr>
          </w:p>
        </w:tc>
      </w:tr>
      <w:tr w:rsidR="009C4952" w:rsidRPr="00485B73" w14:paraId="2937EB61" w14:textId="77777777" w:rsidTr="00887D18">
        <w:trPr>
          <w:trHeight w:val="112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BAF5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FEE52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Differenz</w:t>
            </w:r>
          </w:p>
        </w:tc>
        <w:tc>
          <w:tcPr>
            <w:tcW w:w="22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D684CC" w14:textId="77777777" w:rsidR="009C4952" w:rsidRPr="005A356B" w:rsidRDefault="009C4952" w:rsidP="00887D18">
            <w:pPr>
              <w:spacing w:line="240" w:lineRule="auto"/>
              <w:jc w:val="center"/>
              <w:rPr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color w:val="000000"/>
                <w:sz w:val="32"/>
                <w:szCs w:val="32"/>
                <w:lang w:eastAsia="de-AT"/>
              </w:rPr>
              <w:t> </w:t>
            </w: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6B1D" w14:textId="77777777" w:rsidR="009C4952" w:rsidRPr="005A356B" w:rsidRDefault="009C4952" w:rsidP="00887D18">
            <w:pPr>
              <w:spacing w:line="240" w:lineRule="auto"/>
              <w:jc w:val="center"/>
              <w:rPr>
                <w:color w:val="000000"/>
                <w:sz w:val="32"/>
                <w:szCs w:val="32"/>
                <w:lang w:eastAsia="de-AT"/>
              </w:rPr>
            </w:pPr>
          </w:p>
        </w:tc>
        <w:tc>
          <w:tcPr>
            <w:tcW w:w="7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0BAE" w14:textId="77777777" w:rsidR="009C4952" w:rsidRPr="005A356B" w:rsidRDefault="009C4952" w:rsidP="00887D18">
            <w:pPr>
              <w:spacing w:line="240" w:lineRule="auto"/>
              <w:jc w:val="center"/>
              <w:rPr>
                <w:sz w:val="32"/>
                <w:szCs w:val="32"/>
                <w:lang w:eastAsia="de-AT"/>
              </w:rPr>
            </w:pPr>
          </w:p>
        </w:tc>
      </w:tr>
    </w:tbl>
    <w:p w14:paraId="614DA18F" w14:textId="77777777" w:rsidR="009C4952" w:rsidRPr="00485B73" w:rsidRDefault="009C4952" w:rsidP="009C4952"/>
    <w:p w14:paraId="7A3BC310" w14:textId="77777777" w:rsidR="009C4952" w:rsidRDefault="009C4952" w:rsidP="009C4952">
      <w:pPr>
        <w:rPr>
          <w:sz w:val="36"/>
          <w:szCs w:val="36"/>
        </w:rPr>
      </w:pPr>
    </w:p>
    <w:p w14:paraId="61B72E07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>Wie viel Geld bleibt der Familie für Lebensmittel, Kleidung, Freizeit und sonstige Ausgaben?</w:t>
      </w:r>
    </w:p>
    <w:p w14:paraId="4B6DAE11" w14:textId="77777777" w:rsidR="009C4952" w:rsidRDefault="009C4952" w:rsidP="009C4952">
      <w:pPr>
        <w:rPr>
          <w:sz w:val="36"/>
          <w:szCs w:val="36"/>
        </w:rPr>
      </w:pPr>
    </w:p>
    <w:p w14:paraId="49BB8EC1" w14:textId="77777777" w:rsidR="009C4952" w:rsidRDefault="009C4952" w:rsidP="009C4952">
      <w:pPr>
        <w:rPr>
          <w:sz w:val="36"/>
          <w:szCs w:val="36"/>
        </w:rPr>
      </w:pPr>
    </w:p>
    <w:p w14:paraId="3B604E04" w14:textId="77777777" w:rsidR="009C4952" w:rsidRDefault="009C4952" w:rsidP="009C4952">
      <w:pPr>
        <w:rPr>
          <w:sz w:val="36"/>
          <w:szCs w:val="36"/>
        </w:rPr>
      </w:pPr>
    </w:p>
    <w:p w14:paraId="789DC95D" w14:textId="77777777" w:rsidR="009C4952" w:rsidRPr="00BE7E3B" w:rsidRDefault="009C4952" w:rsidP="009C4952">
      <w:pPr>
        <w:spacing w:after="120"/>
        <w:rPr>
          <w:rFonts w:eastAsia="Arial"/>
          <w:b/>
          <w:bCs/>
          <w:iCs/>
          <w:color w:val="993366"/>
          <w:sz w:val="36"/>
          <w:szCs w:val="36"/>
        </w:rPr>
      </w:pPr>
      <w:r>
        <w:rPr>
          <w:rFonts w:eastAsia="Arial"/>
          <w:b/>
          <w:bCs/>
          <w:iCs/>
          <w:color w:val="993366"/>
          <w:sz w:val="36"/>
          <w:szCs w:val="36"/>
        </w:rPr>
        <w:lastRenderedPageBreak/>
        <w:t>Lösung</w:t>
      </w:r>
    </w:p>
    <w:p w14:paraId="5842F3CA" w14:textId="77777777" w:rsidR="009C4952" w:rsidRDefault="009C4952" w:rsidP="009C4952">
      <w:pPr>
        <w:rPr>
          <w:sz w:val="36"/>
          <w:szCs w:val="36"/>
        </w:rPr>
      </w:pPr>
    </w:p>
    <w:tbl>
      <w:tblPr>
        <w:tblW w:w="141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043"/>
        <w:gridCol w:w="160"/>
        <w:gridCol w:w="340"/>
        <w:gridCol w:w="1702"/>
        <w:gridCol w:w="162"/>
        <w:gridCol w:w="153"/>
        <w:gridCol w:w="164"/>
        <w:gridCol w:w="379"/>
        <w:gridCol w:w="1559"/>
        <w:gridCol w:w="381"/>
        <w:gridCol w:w="4739"/>
      </w:tblGrid>
      <w:tr w:rsidR="009C4952" w:rsidRPr="00485B73" w14:paraId="00753819" w14:textId="77777777" w:rsidTr="00887D18">
        <w:trPr>
          <w:gridAfter w:val="1"/>
          <w:wAfter w:w="4739" w:type="dxa"/>
          <w:trHeight w:val="765"/>
        </w:trPr>
        <w:tc>
          <w:tcPr>
            <w:tcW w:w="4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B8F61BB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B05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B050"/>
                <w:sz w:val="32"/>
                <w:szCs w:val="32"/>
                <w:lang w:eastAsia="de-AT"/>
              </w:rPr>
              <w:t>Einnahmen</w:t>
            </w:r>
            <w:r w:rsidRPr="00485B73">
              <w:rPr>
                <w:b/>
                <w:bCs/>
                <w:color w:val="00B050"/>
                <w:sz w:val="32"/>
                <w:szCs w:val="32"/>
                <w:lang w:eastAsia="de-AT"/>
              </w:rPr>
              <w:t xml:space="preserve"> fix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F223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B050"/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A1330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45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EEEF68D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FF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FF0000"/>
                <w:sz w:val="32"/>
                <w:szCs w:val="32"/>
                <w:lang w:eastAsia="de-AT"/>
              </w:rPr>
              <w:t>Ausgaben fix</w:t>
            </w:r>
          </w:p>
        </w:tc>
      </w:tr>
      <w:tr w:rsidR="009C4952" w:rsidRPr="00485B73" w14:paraId="2C0320CC" w14:textId="77777777" w:rsidTr="00887D18">
        <w:trPr>
          <w:gridAfter w:val="1"/>
          <w:wAfter w:w="4741" w:type="dxa"/>
          <w:trHeight w:val="84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C564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Was?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4A8D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Betrag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AB33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868C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A834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Was?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A516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Betrag</w:t>
            </w:r>
          </w:p>
        </w:tc>
      </w:tr>
      <w:tr w:rsidR="009C4952" w:rsidRPr="00485B73" w14:paraId="70E47E85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E09DB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Netto</w:t>
            </w:r>
            <w:r>
              <w:rPr>
                <w:color w:val="000000"/>
                <w:lang w:eastAsia="de-AT"/>
              </w:rPr>
              <w:t>einkommen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BE92" w14:textId="77777777" w:rsidR="009C4952" w:rsidRPr="005A356B" w:rsidRDefault="009C4952" w:rsidP="00887D18">
            <w:pPr>
              <w:spacing w:line="240" w:lineRule="auto"/>
              <w:jc w:val="right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  <w:r>
              <w:rPr>
                <w:color w:val="00B050"/>
                <w:lang w:eastAsia="de-AT"/>
              </w:rPr>
              <w:t>1321,40 €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C0BB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89AA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46C1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Miete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27AB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  <w:r>
              <w:rPr>
                <w:color w:val="FF0000"/>
                <w:lang w:eastAsia="de-AT"/>
              </w:rPr>
              <w:t>990,00 €</w:t>
            </w:r>
          </w:p>
        </w:tc>
      </w:tr>
      <w:tr w:rsidR="009C4952" w:rsidRPr="00485B73" w14:paraId="6A965CF0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A563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485B73">
              <w:rPr>
                <w:color w:val="000000"/>
                <w:lang w:eastAsia="de-AT"/>
              </w:rPr>
              <w:t>Arbeitslosengeld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7E30" w14:textId="77777777" w:rsidR="009C4952" w:rsidRPr="005A356B" w:rsidRDefault="009C4952" w:rsidP="00887D18">
            <w:pPr>
              <w:spacing w:line="240" w:lineRule="auto"/>
              <w:jc w:val="right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  <w:r>
              <w:rPr>
                <w:color w:val="00B050"/>
                <w:lang w:eastAsia="de-AT"/>
              </w:rPr>
              <w:t>1231,57 €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CC42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CB22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91F2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Strom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CC68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  <w:r>
              <w:rPr>
                <w:color w:val="FF0000"/>
                <w:lang w:eastAsia="de-AT"/>
              </w:rPr>
              <w:t>60,00 €</w:t>
            </w:r>
          </w:p>
        </w:tc>
      </w:tr>
      <w:tr w:rsidR="009C4952" w:rsidRPr="00485B73" w14:paraId="28B9DF5B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5501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Familien</w:t>
            </w:r>
            <w:r w:rsidRPr="00485B73">
              <w:rPr>
                <w:color w:val="000000"/>
                <w:lang w:eastAsia="de-AT"/>
              </w:rPr>
              <w:t>beihilfe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DDD5" w14:textId="77777777" w:rsidR="009C4952" w:rsidRPr="005A356B" w:rsidRDefault="009C4952" w:rsidP="00887D18">
            <w:pPr>
              <w:spacing w:line="240" w:lineRule="auto"/>
              <w:jc w:val="right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  <w:r>
              <w:rPr>
                <w:color w:val="00B050"/>
                <w:lang w:eastAsia="de-AT"/>
              </w:rPr>
              <w:t>263,40 €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FF63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259F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287E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Heizung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3A8C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  <w:r>
              <w:rPr>
                <w:color w:val="FF0000"/>
                <w:lang w:eastAsia="de-AT"/>
              </w:rPr>
              <w:t>100,00 €</w:t>
            </w:r>
          </w:p>
        </w:tc>
      </w:tr>
      <w:tr w:rsidR="009C4952" w:rsidRPr="00485B73" w14:paraId="61CE4C32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7F5F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Wohnbeihilfe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4D21" w14:textId="77777777" w:rsidR="009C4952" w:rsidRPr="005A356B" w:rsidRDefault="009C4952" w:rsidP="00887D18">
            <w:pPr>
              <w:spacing w:line="240" w:lineRule="auto"/>
              <w:jc w:val="right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  <w:r>
              <w:rPr>
                <w:color w:val="00B050"/>
                <w:lang w:eastAsia="de-AT"/>
              </w:rPr>
              <w:t>466,16 €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CE14D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199F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A9A7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Kredit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2AB0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  <w:r>
              <w:rPr>
                <w:color w:val="FF0000"/>
                <w:lang w:eastAsia="de-AT"/>
              </w:rPr>
              <w:t>250,00 €</w:t>
            </w:r>
          </w:p>
        </w:tc>
      </w:tr>
      <w:tr w:rsidR="009C4952" w:rsidRPr="00485B73" w14:paraId="2AB0CF90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0516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5FE8C" w14:textId="77777777" w:rsidR="009C4952" w:rsidRPr="005A356B" w:rsidRDefault="009C4952" w:rsidP="00887D18">
            <w:pPr>
              <w:spacing w:line="240" w:lineRule="auto"/>
              <w:jc w:val="right"/>
              <w:rPr>
                <w:color w:val="00B050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32DBB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E35DA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4BAA6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Auto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92C9A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>
              <w:rPr>
                <w:color w:val="FF0000"/>
                <w:lang w:eastAsia="de-AT"/>
              </w:rPr>
              <w:t>350,00 €</w:t>
            </w:r>
          </w:p>
        </w:tc>
      </w:tr>
      <w:tr w:rsidR="009C4952" w:rsidRPr="00485B73" w14:paraId="56F060B3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782F4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BAF6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2D8E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C97A6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86E8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Handy</w:t>
            </w:r>
            <w:r>
              <w:rPr>
                <w:color w:val="000000"/>
                <w:lang w:eastAsia="de-AT"/>
              </w:rPr>
              <w:t xml:space="preserve"> &amp;</w:t>
            </w:r>
            <w:r w:rsidRPr="005A356B">
              <w:rPr>
                <w:color w:val="000000"/>
                <w:lang w:eastAsia="de-AT"/>
              </w:rPr>
              <w:t xml:space="preserve"> Internet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56AF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  <w:r>
              <w:rPr>
                <w:color w:val="FF0000"/>
                <w:lang w:eastAsia="de-AT"/>
              </w:rPr>
              <w:t>86,70 €</w:t>
            </w:r>
          </w:p>
        </w:tc>
      </w:tr>
      <w:tr w:rsidR="009C4952" w:rsidRPr="00485B73" w14:paraId="1F591D92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A86DF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FCAB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DF5EC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05BB6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546B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5A356B">
              <w:rPr>
                <w:color w:val="000000"/>
                <w:lang w:eastAsia="de-AT"/>
              </w:rPr>
              <w:t>Versicherungen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7E04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  <w:r>
              <w:rPr>
                <w:color w:val="FF0000"/>
                <w:lang w:eastAsia="de-AT"/>
              </w:rPr>
              <w:t>140,00 €</w:t>
            </w:r>
          </w:p>
        </w:tc>
      </w:tr>
      <w:tr w:rsidR="009C4952" w:rsidRPr="00485B73" w14:paraId="20C81803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033C5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DC38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  <w:r w:rsidRPr="005A356B">
              <w:rPr>
                <w:color w:val="00B050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070B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FB66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600E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 w:rsidRPr="00485B73">
              <w:rPr>
                <w:color w:val="000000"/>
                <w:lang w:eastAsia="de-AT"/>
              </w:rPr>
              <w:t>Rundfunkgebühren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D76B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 w:rsidRPr="005A356B">
              <w:rPr>
                <w:color w:val="FF0000"/>
                <w:lang w:eastAsia="de-AT"/>
              </w:rPr>
              <w:t> </w:t>
            </w:r>
            <w:r>
              <w:rPr>
                <w:color w:val="FF0000"/>
                <w:lang w:eastAsia="de-AT"/>
              </w:rPr>
              <w:t>25,00 €</w:t>
            </w:r>
          </w:p>
        </w:tc>
      </w:tr>
      <w:tr w:rsidR="009C4952" w:rsidRPr="00485B73" w14:paraId="2D213F59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DF366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F4E65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F5753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5F4CE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3AA9" w14:textId="77777777" w:rsidR="009C4952" w:rsidRPr="00485B73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Nachmittagsbetreuung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0253B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>
              <w:rPr>
                <w:color w:val="FF0000"/>
                <w:lang w:eastAsia="de-AT"/>
              </w:rPr>
              <w:t>400,00 €</w:t>
            </w:r>
          </w:p>
        </w:tc>
      </w:tr>
      <w:tr w:rsidR="009C4952" w:rsidRPr="00485B73" w14:paraId="698E0540" w14:textId="77777777" w:rsidTr="00887D18">
        <w:trPr>
          <w:gridAfter w:val="1"/>
          <w:wAfter w:w="4741" w:type="dxa"/>
          <w:trHeight w:val="45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80289" w14:textId="77777777" w:rsidR="009C4952" w:rsidRPr="005A356B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62D5E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742B1" w14:textId="77777777" w:rsidR="009C4952" w:rsidRPr="005A356B" w:rsidRDefault="009C4952" w:rsidP="00887D18">
            <w:pPr>
              <w:spacing w:line="240" w:lineRule="auto"/>
              <w:rPr>
                <w:color w:val="00B050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66E72" w14:textId="77777777" w:rsidR="009C4952" w:rsidRPr="005A356B" w:rsidRDefault="009C4952" w:rsidP="00887D18">
            <w:pPr>
              <w:spacing w:line="240" w:lineRule="auto"/>
              <w:rPr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7E5B4" w14:textId="77777777" w:rsidR="009C4952" w:rsidRPr="00485B73" w:rsidRDefault="009C4952" w:rsidP="00887D18">
            <w:pPr>
              <w:spacing w:line="240" w:lineRule="auto"/>
              <w:rPr>
                <w:color w:val="000000"/>
                <w:lang w:eastAsia="de-AT"/>
              </w:rPr>
            </w:pPr>
            <w:r>
              <w:rPr>
                <w:color w:val="000000"/>
                <w:lang w:eastAsia="de-AT"/>
              </w:rPr>
              <w:t>Taschengeld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3FF82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lang w:eastAsia="de-AT"/>
              </w:rPr>
            </w:pPr>
            <w:r>
              <w:rPr>
                <w:color w:val="FF0000"/>
                <w:lang w:eastAsia="de-AT"/>
              </w:rPr>
              <w:t>40,00 €</w:t>
            </w:r>
          </w:p>
        </w:tc>
      </w:tr>
      <w:tr w:rsidR="009C4952" w:rsidRPr="00485B73" w14:paraId="297E686C" w14:textId="77777777" w:rsidTr="00887D18">
        <w:trPr>
          <w:gridAfter w:val="1"/>
          <w:wAfter w:w="4741" w:type="dxa"/>
          <w:cantSplit/>
          <w:trHeight w:val="1134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5F2A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Summe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8BD9" w14:textId="77777777" w:rsidR="009C4952" w:rsidRPr="005A356B" w:rsidRDefault="009C4952" w:rsidP="00887D18">
            <w:pPr>
              <w:spacing w:line="240" w:lineRule="auto"/>
              <w:jc w:val="right"/>
              <w:rPr>
                <w:color w:val="00B050"/>
                <w:sz w:val="32"/>
                <w:szCs w:val="32"/>
                <w:lang w:eastAsia="de-AT"/>
              </w:rPr>
            </w:pPr>
            <w:r>
              <w:rPr>
                <w:color w:val="00B050"/>
                <w:sz w:val="32"/>
                <w:szCs w:val="32"/>
                <w:lang w:eastAsia="de-AT"/>
              </w:rPr>
              <w:t>3.282,53</w:t>
            </w:r>
            <w:r w:rsidR="00E5739E">
              <w:rPr>
                <w:color w:val="00B050"/>
                <w:sz w:val="32"/>
                <w:szCs w:val="32"/>
                <w:lang w:eastAsia="de-AT"/>
              </w:rPr>
              <w:t xml:space="preserve"> €</w:t>
            </w:r>
            <w:r w:rsidRPr="005A356B">
              <w:rPr>
                <w:color w:val="00B050"/>
                <w:sz w:val="32"/>
                <w:szCs w:val="32"/>
                <w:lang w:eastAsia="de-AT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E983" w14:textId="77777777" w:rsidR="009C4952" w:rsidRPr="005A356B" w:rsidRDefault="009C4952" w:rsidP="00887D18">
            <w:pPr>
              <w:spacing w:line="240" w:lineRule="auto"/>
              <w:rPr>
                <w:color w:val="00B050"/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0CBA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73EFA6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Summe</w:t>
            </w:r>
          </w:p>
        </w:tc>
        <w:tc>
          <w:tcPr>
            <w:tcW w:w="19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7000" w14:textId="77777777" w:rsidR="009C4952" w:rsidRPr="005A356B" w:rsidRDefault="009C4952" w:rsidP="00887D18">
            <w:pPr>
              <w:spacing w:line="240" w:lineRule="auto"/>
              <w:jc w:val="right"/>
              <w:rPr>
                <w:color w:val="FF0000"/>
                <w:sz w:val="32"/>
                <w:szCs w:val="32"/>
                <w:lang w:eastAsia="de-AT"/>
              </w:rPr>
            </w:pPr>
            <w:r w:rsidRPr="005A356B">
              <w:rPr>
                <w:color w:val="FF0000"/>
                <w:sz w:val="32"/>
                <w:szCs w:val="32"/>
                <w:lang w:eastAsia="de-AT"/>
              </w:rPr>
              <w:t> </w:t>
            </w:r>
            <w:r>
              <w:rPr>
                <w:color w:val="FF0000"/>
                <w:sz w:val="32"/>
                <w:szCs w:val="32"/>
                <w:lang w:eastAsia="de-AT"/>
              </w:rPr>
              <w:t>2.441,70 €</w:t>
            </w:r>
          </w:p>
        </w:tc>
      </w:tr>
      <w:tr w:rsidR="009C4952" w:rsidRPr="00485B73" w14:paraId="1CD2661F" w14:textId="77777777" w:rsidTr="00887D18">
        <w:trPr>
          <w:gridAfter w:val="2"/>
          <w:wAfter w:w="5120" w:type="dxa"/>
          <w:trHeight w:val="70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C874" w14:textId="77777777" w:rsidR="009C4952" w:rsidRPr="005A356B" w:rsidRDefault="009C4952" w:rsidP="00887D18">
            <w:pPr>
              <w:spacing w:line="240" w:lineRule="auto"/>
              <w:rPr>
                <w:color w:val="FF0000"/>
                <w:sz w:val="32"/>
                <w:szCs w:val="32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0672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2A70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0186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4ED1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794D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3C7D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</w:tr>
      <w:tr w:rsidR="009C4952" w:rsidRPr="00485B73" w14:paraId="4F3E4688" w14:textId="77777777" w:rsidTr="00887D18">
        <w:trPr>
          <w:gridAfter w:val="2"/>
          <w:wAfter w:w="5120" w:type="dxa"/>
          <w:trHeight w:val="10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7D84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00B05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7F08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22EF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1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FA2C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5189" w14:textId="77777777" w:rsidR="009C4952" w:rsidRPr="005A356B" w:rsidRDefault="009C4952" w:rsidP="00887D18">
            <w:pPr>
              <w:spacing w:line="240" w:lineRule="auto"/>
              <w:jc w:val="center"/>
              <w:rPr>
                <w:sz w:val="32"/>
                <w:szCs w:val="32"/>
                <w:lang w:eastAsia="de-AT"/>
              </w:rPr>
            </w:pPr>
          </w:p>
        </w:tc>
        <w:tc>
          <w:tcPr>
            <w:tcW w:w="1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CFA9" w14:textId="77777777" w:rsidR="009C4952" w:rsidRPr="005A356B" w:rsidRDefault="009C4952" w:rsidP="00887D18">
            <w:pPr>
              <w:spacing w:line="240" w:lineRule="auto"/>
              <w:jc w:val="center"/>
              <w:rPr>
                <w:sz w:val="32"/>
                <w:szCs w:val="32"/>
                <w:lang w:eastAsia="de-AT"/>
              </w:rPr>
            </w:pPr>
          </w:p>
        </w:tc>
      </w:tr>
      <w:tr w:rsidR="009C4952" w:rsidRPr="00485B73" w14:paraId="7D79B91F" w14:textId="77777777" w:rsidTr="00887D18">
        <w:trPr>
          <w:trHeight w:val="112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4BBD4" w14:textId="77777777" w:rsidR="009C4952" w:rsidRPr="005A356B" w:rsidRDefault="009C4952" w:rsidP="00887D18">
            <w:pPr>
              <w:spacing w:line="240" w:lineRule="auto"/>
              <w:rPr>
                <w:sz w:val="32"/>
                <w:szCs w:val="32"/>
                <w:lang w:eastAsia="de-AT"/>
              </w:rPr>
            </w:pPr>
          </w:p>
        </w:tc>
        <w:tc>
          <w:tcPr>
            <w:tcW w:w="2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6877C" w14:textId="77777777" w:rsidR="009C4952" w:rsidRPr="005A356B" w:rsidRDefault="009C4952" w:rsidP="00887D18">
            <w:pPr>
              <w:spacing w:line="240" w:lineRule="auto"/>
              <w:jc w:val="center"/>
              <w:rPr>
                <w:b/>
                <w:bCs/>
                <w:color w:val="000000"/>
                <w:sz w:val="32"/>
                <w:szCs w:val="32"/>
                <w:lang w:eastAsia="de-AT"/>
              </w:rPr>
            </w:pPr>
            <w:r w:rsidRPr="005A356B">
              <w:rPr>
                <w:b/>
                <w:bCs/>
                <w:color w:val="000000"/>
                <w:sz w:val="32"/>
                <w:szCs w:val="32"/>
                <w:lang w:eastAsia="de-AT"/>
              </w:rPr>
              <w:t>Differenz</w:t>
            </w:r>
          </w:p>
        </w:tc>
        <w:tc>
          <w:tcPr>
            <w:tcW w:w="22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C88739" w14:textId="77777777" w:rsidR="009C4952" w:rsidRPr="005A356B" w:rsidRDefault="009C4952" w:rsidP="00887D18">
            <w:pPr>
              <w:spacing w:line="240" w:lineRule="auto"/>
              <w:jc w:val="right"/>
              <w:rPr>
                <w:color w:val="000000"/>
                <w:sz w:val="32"/>
                <w:szCs w:val="32"/>
                <w:lang w:eastAsia="de-AT"/>
              </w:rPr>
            </w:pPr>
            <w:r>
              <w:rPr>
                <w:color w:val="00B050"/>
                <w:sz w:val="32"/>
                <w:szCs w:val="32"/>
                <w:lang w:eastAsia="de-AT"/>
              </w:rPr>
              <w:t>840,83</w:t>
            </w:r>
            <w:r w:rsidR="00E5739E">
              <w:rPr>
                <w:color w:val="00B050"/>
                <w:sz w:val="32"/>
                <w:szCs w:val="32"/>
                <w:lang w:eastAsia="de-AT"/>
              </w:rPr>
              <w:t xml:space="preserve"> €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8741E" w14:textId="77777777" w:rsidR="009C4952" w:rsidRPr="005A356B" w:rsidRDefault="009C4952" w:rsidP="00887D18">
            <w:pPr>
              <w:spacing w:line="240" w:lineRule="auto"/>
              <w:jc w:val="center"/>
              <w:rPr>
                <w:color w:val="000000"/>
                <w:sz w:val="32"/>
                <w:szCs w:val="32"/>
                <w:lang w:eastAsia="de-AT"/>
              </w:rPr>
            </w:pPr>
          </w:p>
        </w:tc>
        <w:tc>
          <w:tcPr>
            <w:tcW w:w="7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B77A5" w14:textId="77777777" w:rsidR="009C4952" w:rsidRPr="005A356B" w:rsidRDefault="009C4952" w:rsidP="00887D18">
            <w:pPr>
              <w:spacing w:line="240" w:lineRule="auto"/>
              <w:jc w:val="center"/>
              <w:rPr>
                <w:sz w:val="32"/>
                <w:szCs w:val="32"/>
                <w:lang w:eastAsia="de-AT"/>
              </w:rPr>
            </w:pPr>
          </w:p>
        </w:tc>
      </w:tr>
    </w:tbl>
    <w:p w14:paraId="41BFE5B4" w14:textId="77777777" w:rsidR="009C4952" w:rsidRDefault="009C4952" w:rsidP="009C4952">
      <w:pPr>
        <w:rPr>
          <w:sz w:val="36"/>
          <w:szCs w:val="36"/>
        </w:rPr>
      </w:pPr>
    </w:p>
    <w:p w14:paraId="79DC0593" w14:textId="77777777" w:rsidR="009C4952" w:rsidRDefault="009C4952" w:rsidP="009C4952">
      <w:pPr>
        <w:rPr>
          <w:sz w:val="28"/>
          <w:szCs w:val="28"/>
        </w:rPr>
      </w:pPr>
    </w:p>
    <w:p w14:paraId="08CEDAC8" w14:textId="77777777" w:rsidR="009C4952" w:rsidRDefault="009C4952" w:rsidP="009C4952">
      <w:pPr>
        <w:rPr>
          <w:sz w:val="28"/>
          <w:szCs w:val="28"/>
        </w:rPr>
      </w:pPr>
    </w:p>
    <w:p w14:paraId="02ABE03C" w14:textId="77777777" w:rsidR="009C4952" w:rsidRPr="00EA4721" w:rsidRDefault="009C4952" w:rsidP="009C4952">
      <w:pPr>
        <w:rPr>
          <w:szCs w:val="24"/>
        </w:rPr>
      </w:pPr>
      <w:r w:rsidRPr="00EA4721">
        <w:rPr>
          <w:szCs w:val="24"/>
        </w:rPr>
        <w:t>Der Familie bleiben 840,83 € für weitere Ausgaben.</w:t>
      </w:r>
    </w:p>
    <w:p w14:paraId="16C60C68" w14:textId="77777777" w:rsidR="00393B0D" w:rsidRPr="009C4952" w:rsidRDefault="00393B0D" w:rsidP="009C4952"/>
    <w:sectPr w:rsidR="00393B0D" w:rsidRPr="009C4952" w:rsidSect="000C3AD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94916" w14:textId="77777777" w:rsidR="0047128B" w:rsidRDefault="0047128B" w:rsidP="00F759F3">
      <w:r>
        <w:separator/>
      </w:r>
    </w:p>
  </w:endnote>
  <w:endnote w:type="continuationSeparator" w:id="0">
    <w:p w14:paraId="1488DDA3" w14:textId="77777777" w:rsidR="0047128B" w:rsidRDefault="0047128B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EE559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3AFE091D" wp14:editId="3EB0664A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16237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12718D69" w14:textId="7E0356AD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571CF"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571CF"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AFE091D" id="Gruppieren 241" o:spid="_x0000_s1026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6916237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12718D69" w14:textId="7E0356AD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F571CF">
                        <w:rPr>
                          <w:noProof/>
                          <w:sz w:val="18"/>
                          <w:szCs w:val="18"/>
                        </w:rPr>
                        <w:t>3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F571CF">
                        <w:rPr>
                          <w:noProof/>
                          <w:sz w:val="18"/>
                          <w:szCs w:val="18"/>
                        </w:rPr>
                        <w:t>3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8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43694" w14:textId="77777777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10B223E" wp14:editId="032D93F2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571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571"/>
                        <a:chOff x="0" y="34506"/>
                        <a:chExt cx="5892368" cy="662571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44A38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B300D56" w14:textId="5C6DE00E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571CF"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F571CF">
                              <w:rPr>
                                <w:noProof/>
                                <w:sz w:val="18"/>
                                <w:szCs w:val="18"/>
                              </w:rPr>
                              <w:t>3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437"/>
                          <a:ext cx="5115607" cy="343640"/>
                          <a:chOff x="53163" y="10384"/>
                          <a:chExt cx="5115832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8046" y="10384"/>
                            <a:ext cx="4360949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447D51" w14:textId="77777777" w:rsidR="00252271" w:rsidRPr="00F759F3" w:rsidRDefault="00B35157" w:rsidP="00252271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C. Vötter</w:t>
                              </w:r>
                              <w:r w:rsidR="00252271" w:rsidRPr="00C721AF">
                                <w:rPr>
                                  <w:sz w:val="16"/>
                                  <w:szCs w:val="16"/>
                                </w:rPr>
                                <w:t>/Bildungszentrum Saalfelden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proofErr w:type="spellStart"/>
                              <w:r w:rsidR="0047128B">
                                <w:fldChar w:fldCharType="begin"/>
                              </w:r>
                              <w:r w:rsidR="0047128B">
                                <w:instrText xml:space="preserve"> HYPERLINK "http://www.learnforever.at" </w:instrText>
                              </w:r>
                              <w:r w:rsidR="0047128B">
                                <w:fldChar w:fldCharType="separate"/>
                              </w:r>
                              <w:r w:rsidR="00252271" w:rsidRPr="002F3F24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www.learnforever.at</w:t>
                              </w:r>
                              <w:proofErr w:type="spellEnd"/>
                              <w:r w:rsidR="0047128B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252271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252271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1" w:history="1">
                                <w:r w:rsidR="00252271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252271" w:rsidRPr="00F759F3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4883974" w14:textId="77777777" w:rsidR="005B71B6" w:rsidRPr="00F759F3" w:rsidRDefault="005B71B6" w:rsidP="008F317E">
                              <w:pPr>
                                <w:spacing w:before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0B223E" id="Gruppieren 232" o:spid="_x0000_s1029" style="position:absolute;margin-left:-.1pt;margin-top:-.55pt;width:463.95pt;height:52.15pt;z-index:251657728;mso-position-horizontal-relative:margin;mso-width-relative:margin;mso-height-relative:margin" coordorigin=",345" coordsize="58923,6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30D44A38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B300D56" w14:textId="5C6DE00E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F571CF"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 w:rsidR="00F571CF">
                        <w:rPr>
                          <w:noProof/>
                          <w:sz w:val="18"/>
                          <w:szCs w:val="18"/>
                        </w:rPr>
                        <w:t>3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31" style="position:absolute;left:431;top:3534;width:51156;height:3436" coordorigin="531,103" coordsize="51158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32" type="#_x0000_t202" style="position:absolute;left:8080;top:103;width:43609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0E447D51" w14:textId="77777777" w:rsidR="00252271" w:rsidRPr="00F759F3" w:rsidRDefault="00B35157" w:rsidP="00252271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C. Vötter</w:t>
                        </w:r>
                        <w:r w:rsidR="00252271" w:rsidRPr="00C721AF">
                          <w:rPr>
                            <w:sz w:val="16"/>
                            <w:szCs w:val="16"/>
                          </w:rPr>
                          <w:t>/Bildungszentrum Saalfelden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proofErr w:type="spellStart"/>
                        <w:r w:rsidR="0047128B">
                          <w:fldChar w:fldCharType="begin"/>
                        </w:r>
                        <w:r w:rsidR="0047128B">
                          <w:instrText xml:space="preserve"> HYPERLINK "http://www.learnforever.at" </w:instrText>
                        </w:r>
                        <w:r w:rsidR="0047128B">
                          <w:fldChar w:fldCharType="separate"/>
                        </w:r>
                        <w:r w:rsidR="00252271" w:rsidRPr="002F3F24">
                          <w:rPr>
                            <w:rStyle w:val="Hyperlink"/>
                            <w:sz w:val="16"/>
                            <w:szCs w:val="16"/>
                          </w:rPr>
                          <w:t>www.learnforever.at</w:t>
                        </w:r>
                        <w:proofErr w:type="spellEnd"/>
                        <w:r w:rsidR="0047128B">
                          <w:rPr>
                            <w:rStyle w:val="Hyperlink"/>
                            <w:sz w:val="16"/>
                            <w:szCs w:val="16"/>
                          </w:rPr>
                          <w:fldChar w:fldCharType="end"/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252271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252271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3" w:history="1">
                          <w:r w:rsidR="00252271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252271" w:rsidRPr="00F759F3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4883974" w14:textId="77777777" w:rsidR="005B71B6" w:rsidRPr="00F759F3" w:rsidRDefault="005B71B6" w:rsidP="008F317E">
                        <w:pPr>
                          <w:spacing w:before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33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">
                  <v:imagedata r:id="rId4" o:title=""/>
                  <v:path arrowok="t"/>
                </v:shape>
              </v:group>
              <v:line id="Gerader Verbinder 238" o:spid="_x0000_s1034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35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417E877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84BBB0" w14:textId="77777777" w:rsidR="0047128B" w:rsidRDefault="0047128B" w:rsidP="00F759F3">
      <w:r>
        <w:separator/>
      </w:r>
    </w:p>
  </w:footnote>
  <w:footnote w:type="continuationSeparator" w:id="0">
    <w:p w14:paraId="3F7A8D46" w14:textId="77777777" w:rsidR="0047128B" w:rsidRDefault="0047128B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C3264" w14:textId="77777777" w:rsidR="005B71B6" w:rsidRDefault="005B71B6" w:rsidP="00577103">
    <w:pPr>
      <w:pStyle w:val="KeinLeerraum"/>
      <w:tabs>
        <w:tab w:val="left" w:pos="9356"/>
      </w:tabs>
    </w:pPr>
  </w:p>
  <w:p w14:paraId="4885DD07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23F29E1E" wp14:editId="2DA8ACE8">
          <wp:extent cx="987425" cy="219710"/>
          <wp:effectExtent l="0" t="0" r="3175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7D1FF2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B1DB1" w14:textId="7777777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10510D09" wp14:editId="106DD8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5EF400" w14:textId="77777777" w:rsidR="005B71B6" w:rsidRDefault="005B71B6" w:rsidP="000C3ADB">
    <w:pPr>
      <w:pStyle w:val="KeinLeerraum"/>
      <w:tabs>
        <w:tab w:val="left" w:pos="9356"/>
      </w:tabs>
      <w:jc w:val="right"/>
    </w:pPr>
  </w:p>
  <w:p w14:paraId="1BC3A900" w14:textId="77777777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52"/>
    <w:rsid w:val="00000E64"/>
    <w:rsid w:val="000020BB"/>
    <w:rsid w:val="00004466"/>
    <w:rsid w:val="00005F40"/>
    <w:rsid w:val="000069A9"/>
    <w:rsid w:val="00014C1A"/>
    <w:rsid w:val="000163DA"/>
    <w:rsid w:val="00022130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6C7E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E610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87B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271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877F2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3297"/>
    <w:rsid w:val="003D53D1"/>
    <w:rsid w:val="003D5CBD"/>
    <w:rsid w:val="003D5E9B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28B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434A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4153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059A3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42CD"/>
    <w:rsid w:val="00636B73"/>
    <w:rsid w:val="006437DE"/>
    <w:rsid w:val="00643C3C"/>
    <w:rsid w:val="00644EA4"/>
    <w:rsid w:val="00646918"/>
    <w:rsid w:val="0064744B"/>
    <w:rsid w:val="00652668"/>
    <w:rsid w:val="00653B4C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07E6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0B57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00E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1B09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952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75098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25EB2"/>
    <w:rsid w:val="00B30CF4"/>
    <w:rsid w:val="00B311D2"/>
    <w:rsid w:val="00B31858"/>
    <w:rsid w:val="00B35157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6537E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665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0AAF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39E"/>
    <w:rsid w:val="00E57E69"/>
    <w:rsid w:val="00E60AAE"/>
    <w:rsid w:val="00E66EBA"/>
    <w:rsid w:val="00E67983"/>
    <w:rsid w:val="00E756D7"/>
    <w:rsid w:val="00E764D8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721"/>
    <w:rsid w:val="00EA4CAC"/>
    <w:rsid w:val="00EA5656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1DC4"/>
    <w:rsid w:val="00F03FC2"/>
    <w:rsid w:val="00F10ACD"/>
    <w:rsid w:val="00F11151"/>
    <w:rsid w:val="00F11B72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1CF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59A4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E11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C4952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customStyle="1" w:styleId="Gitternetztabelle5dunkelAkzent21">
    <w:name w:val="Gitternetztabelle 5 dunkel  – Akzent 21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itternetztabelle4Akzent21">
    <w:name w:val="Gitternetztabelle 4 – Akzent 21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deed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/4.0/deed.de" TargetMode="External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ocuments\Benutzerdefinierte%20Office-Vorlagen\lfe-uebungsblat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E4A68-D03F-4319-892B-967A27EB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lfe-uebungsblatt.dotx</Template>
  <TotalTime>0</TotalTime>
  <Pages>3</Pages>
  <Words>304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2022-03-28T10:40:00Z</dcterms:created>
  <dcterms:modified xsi:type="dcterms:W3CDTF">2022-03-28T10:40:00Z</dcterms:modified>
</cp:coreProperties>
</file>