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39CAC" w14:textId="77777777" w:rsidR="000E4FF2" w:rsidRDefault="00540581" w:rsidP="0012219C">
      <w:pPr>
        <w:pStyle w:val="berschrift1"/>
      </w:pPr>
      <w:r>
        <w:t>Anleitung für Trainer*innen: Rechnungen zum Ausdrucken</w:t>
      </w:r>
    </w:p>
    <w:p w14:paraId="74DE2668" w14:textId="77777777" w:rsidR="00540581" w:rsidRDefault="00540581" w:rsidP="00540581"/>
    <w:p w14:paraId="09745F44" w14:textId="3BCA3D84" w:rsidR="001E29D4" w:rsidRDefault="001E29D4" w:rsidP="001E29D4">
      <w:pPr>
        <w:jc w:val="both"/>
      </w:pPr>
      <w:r>
        <w:t>Auf den folgenden Seiten finden Sie Kopien von Kassenzettel</w:t>
      </w:r>
      <w:r w:rsidR="008C5F20">
        <w:t>n</w:t>
      </w:r>
      <w:r>
        <w:t>:</w:t>
      </w:r>
    </w:p>
    <w:p w14:paraId="5077745E" w14:textId="58A6CF10" w:rsidR="001E29D4" w:rsidRDefault="001E29D4" w:rsidP="001E29D4">
      <w:pPr>
        <w:jc w:val="both"/>
      </w:pPr>
      <w:r>
        <w:t xml:space="preserve">Diese können Sie für Teilnehmende kopieren und ausdrucken. Sie können diese verwenden als </w:t>
      </w:r>
    </w:p>
    <w:p w14:paraId="11B80AA0" w14:textId="53C33CCC" w:rsidR="001E29D4" w:rsidRDefault="001E29D4" w:rsidP="00A143D8">
      <w:pPr>
        <w:pStyle w:val="Listenabsatz"/>
        <w:numPr>
          <w:ilvl w:val="0"/>
          <w:numId w:val="21"/>
        </w:numPr>
        <w:jc w:val="both"/>
      </w:pPr>
      <w:r>
        <w:t xml:space="preserve">Begleitmaterial zum Video: </w:t>
      </w:r>
      <w:r w:rsidR="00A143D8">
        <w:t xml:space="preserve">Der Kassenzettel. Was steht drauf und wie heißen diese Bestandteile: </w:t>
      </w:r>
      <w:hyperlink r:id="rId8" w:history="1">
        <w:r w:rsidR="00A143D8" w:rsidRPr="00A143D8">
          <w:rPr>
            <w:rStyle w:val="Hyperlink"/>
          </w:rPr>
          <w:t>https://youtu.be/0IZUh4-W7kQ</w:t>
        </w:r>
      </w:hyperlink>
      <w:bookmarkStart w:id="0" w:name="_GoBack"/>
      <w:bookmarkEnd w:id="0"/>
    </w:p>
    <w:p w14:paraId="5C7C52BF" w14:textId="77777777" w:rsidR="001E29D4" w:rsidRPr="004B09A1" w:rsidRDefault="001E29D4" w:rsidP="001E29D4">
      <w:pPr>
        <w:pStyle w:val="Listenabsatz"/>
        <w:numPr>
          <w:ilvl w:val="0"/>
          <w:numId w:val="21"/>
        </w:numPr>
        <w:jc w:val="both"/>
      </w:pPr>
      <w:r>
        <w:t>als vertiefende Übung zum „</w:t>
      </w:r>
      <w:r w:rsidRPr="001E29D4">
        <w:rPr>
          <w:rFonts w:eastAsia="Calibri"/>
          <w:lang w:eastAsia="en-US"/>
        </w:rPr>
        <w:t>Arbeitsblatt: Fragen-zum-Kassenzettel“</w:t>
      </w:r>
    </w:p>
    <w:p w14:paraId="287F5330" w14:textId="6C71AC9A" w:rsidR="004B09A1" w:rsidRPr="004B09A1" w:rsidRDefault="004B09A1" w:rsidP="001E29D4">
      <w:pPr>
        <w:pStyle w:val="Listenabsatz"/>
        <w:numPr>
          <w:ilvl w:val="0"/>
          <w:numId w:val="21"/>
        </w:numPr>
        <w:jc w:val="both"/>
      </w:pPr>
      <w:r>
        <w:rPr>
          <w:rFonts w:eastAsia="Calibri"/>
          <w:lang w:eastAsia="en-US"/>
        </w:rPr>
        <w:t>Sie können aber auch ausgeschnitten werden, um sie anschließend nach Kostenarten (Lebensmittel, Freizeit, Körperpflege, Wohnen…)</w:t>
      </w:r>
      <w:r w:rsidR="008C5F20" w:rsidRPr="008C5F20">
        <w:rPr>
          <w:rFonts w:eastAsia="Calibri"/>
          <w:lang w:eastAsia="en-US"/>
        </w:rPr>
        <w:t xml:space="preserve"> </w:t>
      </w:r>
      <w:r w:rsidR="008C5F20">
        <w:rPr>
          <w:rFonts w:eastAsia="Calibri"/>
          <w:lang w:eastAsia="en-US"/>
        </w:rPr>
        <w:t>zu sortieren.</w:t>
      </w:r>
    </w:p>
    <w:p w14:paraId="6C7B96EB" w14:textId="77777777" w:rsidR="001E29D4" w:rsidRDefault="001E29D4" w:rsidP="001E29D4">
      <w:pPr>
        <w:jc w:val="both"/>
      </w:pPr>
    </w:p>
    <w:p w14:paraId="5C59B8A5" w14:textId="77777777" w:rsidR="00540581" w:rsidRDefault="00540581" w:rsidP="001E29D4">
      <w:pPr>
        <w:jc w:val="both"/>
      </w:pPr>
      <w:r>
        <w:br w:type="page"/>
      </w:r>
    </w:p>
    <w:p w14:paraId="790D74C5" w14:textId="77777777" w:rsidR="001E29D4" w:rsidRDefault="001E29D4" w:rsidP="001E29D4">
      <w:pPr>
        <w:jc w:val="both"/>
      </w:pPr>
    </w:p>
    <w:p w14:paraId="144599D0" w14:textId="77777777" w:rsidR="00540581" w:rsidRDefault="00540581" w:rsidP="00540581">
      <w:r>
        <w:rPr>
          <w:noProof/>
          <w:lang w:val="de-AT" w:eastAsia="de-AT"/>
        </w:rPr>
        <w:drawing>
          <wp:inline distT="0" distB="0" distL="0" distR="0" wp14:anchorId="4A679A6A" wp14:editId="039BB000">
            <wp:extent cx="5979187" cy="2552700"/>
            <wp:effectExtent l="0" t="0" r="254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" t="22578" r="2985" b="22920"/>
                    <a:stretch/>
                  </pic:blipFill>
                  <pic:spPr bwMode="auto">
                    <a:xfrm>
                      <a:off x="0" y="0"/>
                      <a:ext cx="5979187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drawing>
          <wp:inline distT="0" distB="0" distL="0" distR="0" wp14:anchorId="06BB9B2A" wp14:editId="663C3F58">
            <wp:extent cx="2487550" cy="5997740"/>
            <wp:effectExtent l="0" t="2540" r="5715" b="571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4" t="3361" r="27823" b="19676"/>
                    <a:stretch/>
                  </pic:blipFill>
                  <pic:spPr bwMode="auto">
                    <a:xfrm rot="5400000">
                      <a:off x="0" y="0"/>
                      <a:ext cx="2493929" cy="601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drawing>
          <wp:inline distT="0" distB="0" distL="0" distR="0" wp14:anchorId="30570FCD" wp14:editId="1705F67B">
            <wp:extent cx="2858019" cy="6087232"/>
            <wp:effectExtent l="4445" t="0" r="4445" b="444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3" r="19886"/>
                    <a:stretch/>
                  </pic:blipFill>
                  <pic:spPr bwMode="auto">
                    <a:xfrm rot="5400000">
                      <a:off x="0" y="0"/>
                      <a:ext cx="2871357" cy="611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2A77EF" w14:textId="77777777" w:rsidR="00540581" w:rsidRDefault="00540581" w:rsidP="00540581">
      <w:pPr>
        <w:ind w:left="-284"/>
        <w:rPr>
          <w:noProof/>
        </w:rPr>
      </w:pPr>
      <w:r>
        <w:rPr>
          <w:noProof/>
          <w:lang w:val="de-AT" w:eastAsia="de-AT"/>
        </w:rPr>
        <w:lastRenderedPageBreak/>
        <w:drawing>
          <wp:inline distT="0" distB="0" distL="0" distR="0" wp14:anchorId="5ACD7957" wp14:editId="17B4E256">
            <wp:extent cx="2943615" cy="6630789"/>
            <wp:effectExtent l="4128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4" r="15813"/>
                    <a:stretch/>
                  </pic:blipFill>
                  <pic:spPr bwMode="auto">
                    <a:xfrm rot="5400000">
                      <a:off x="0" y="0"/>
                      <a:ext cx="2968513" cy="66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val="de-AT" w:eastAsia="de-AT"/>
        </w:rPr>
        <w:drawing>
          <wp:inline distT="0" distB="0" distL="0" distR="0" wp14:anchorId="115BCE05" wp14:editId="09FB41F4">
            <wp:extent cx="5548085" cy="287655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99" t="21224" r="13" b="30333"/>
                    <a:stretch/>
                  </pic:blipFill>
                  <pic:spPr bwMode="auto">
                    <a:xfrm>
                      <a:off x="0" y="0"/>
                      <a:ext cx="5592892" cy="289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drawing>
          <wp:inline distT="0" distB="0" distL="0" distR="0" wp14:anchorId="071DE098" wp14:editId="203DEE7A">
            <wp:extent cx="2634777" cy="5069481"/>
            <wp:effectExtent l="1905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5" r="21234"/>
                    <a:stretch/>
                  </pic:blipFill>
                  <pic:spPr bwMode="auto">
                    <a:xfrm rot="5400000">
                      <a:off x="0" y="0"/>
                      <a:ext cx="2658727" cy="511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lastRenderedPageBreak/>
        <w:drawing>
          <wp:inline distT="0" distB="0" distL="0" distR="0" wp14:anchorId="02F28E33" wp14:editId="2E45DFC5">
            <wp:extent cx="2802398" cy="6302218"/>
            <wp:effectExtent l="2858" t="0" r="952" b="953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56" r="24678" b="17071"/>
                    <a:stretch/>
                  </pic:blipFill>
                  <pic:spPr bwMode="auto">
                    <a:xfrm rot="5400000">
                      <a:off x="0" y="0"/>
                      <a:ext cx="2822531" cy="634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drawing>
          <wp:inline distT="0" distB="0" distL="0" distR="0" wp14:anchorId="49A6469C" wp14:editId="0AEFA871">
            <wp:extent cx="2538951" cy="4672045"/>
            <wp:effectExtent l="317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23" r="11051"/>
                    <a:stretch/>
                  </pic:blipFill>
                  <pic:spPr bwMode="auto">
                    <a:xfrm rot="5400000">
                      <a:off x="0" y="0"/>
                      <a:ext cx="2561542" cy="471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drawing>
          <wp:inline distT="0" distB="0" distL="0" distR="0" wp14:anchorId="271D9B65" wp14:editId="35DF28D7">
            <wp:extent cx="3203257" cy="4934299"/>
            <wp:effectExtent l="0" t="8255" r="8255" b="825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8"/>
                    <a:stretch/>
                  </pic:blipFill>
                  <pic:spPr bwMode="auto">
                    <a:xfrm rot="5400000">
                      <a:off x="0" y="0"/>
                      <a:ext cx="3226447" cy="497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lastRenderedPageBreak/>
        <w:drawing>
          <wp:inline distT="0" distB="0" distL="0" distR="0" wp14:anchorId="4D2E8DF5" wp14:editId="0E08BF48">
            <wp:extent cx="2541261" cy="6250462"/>
            <wp:effectExtent l="0" t="6985" r="5080" b="508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01" r="17041"/>
                    <a:stretch/>
                  </pic:blipFill>
                  <pic:spPr bwMode="auto">
                    <a:xfrm rot="5400000">
                      <a:off x="0" y="0"/>
                      <a:ext cx="2559262" cy="629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drawing>
          <wp:inline distT="0" distB="0" distL="0" distR="0" wp14:anchorId="009EE761" wp14:editId="6B1F2CE2">
            <wp:extent cx="2350869" cy="6462286"/>
            <wp:effectExtent l="1905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16" r="29919"/>
                    <a:stretch/>
                  </pic:blipFill>
                  <pic:spPr bwMode="auto">
                    <a:xfrm rot="5400000">
                      <a:off x="0" y="0"/>
                      <a:ext cx="2360487" cy="648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drawing>
          <wp:inline distT="0" distB="0" distL="0" distR="0" wp14:anchorId="2609C03B" wp14:editId="5F206CA0">
            <wp:extent cx="2653965" cy="6301854"/>
            <wp:effectExtent l="4763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04" r="14495"/>
                    <a:stretch/>
                  </pic:blipFill>
                  <pic:spPr bwMode="auto">
                    <a:xfrm rot="5400000">
                      <a:off x="0" y="0"/>
                      <a:ext cx="2668765" cy="633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7EE94" w14:textId="77777777" w:rsidR="00540581" w:rsidRDefault="00540581" w:rsidP="00540581">
      <w:r>
        <w:rPr>
          <w:noProof/>
          <w:lang w:val="de-AT" w:eastAsia="de-AT"/>
        </w:rPr>
        <w:lastRenderedPageBreak/>
        <w:drawing>
          <wp:inline distT="0" distB="0" distL="0" distR="0" wp14:anchorId="79F4241E" wp14:editId="261A859E">
            <wp:extent cx="2791792" cy="5613606"/>
            <wp:effectExtent l="0" t="1270" r="7620" b="762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0" r="20935"/>
                    <a:stretch/>
                  </pic:blipFill>
                  <pic:spPr bwMode="auto">
                    <a:xfrm rot="5400000">
                      <a:off x="0" y="0"/>
                      <a:ext cx="2813523" cy="565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de-AT" w:eastAsia="de-AT"/>
        </w:rPr>
        <w:drawing>
          <wp:inline distT="0" distB="0" distL="0" distR="0" wp14:anchorId="6284B578" wp14:editId="1832A9D8">
            <wp:extent cx="2841026" cy="5996281"/>
            <wp:effectExtent l="3810" t="0" r="1270" b="127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3" r="19886"/>
                    <a:stretch/>
                  </pic:blipFill>
                  <pic:spPr bwMode="auto">
                    <a:xfrm rot="5400000">
                      <a:off x="0" y="0"/>
                      <a:ext cx="2853307" cy="602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988D0A" w14:textId="77777777" w:rsidR="00540581" w:rsidRPr="00540581" w:rsidRDefault="00540581" w:rsidP="00540581"/>
    <w:sectPr w:rsidR="00540581" w:rsidRPr="00540581" w:rsidSect="000C3ADB">
      <w:headerReference w:type="default" r:id="rId23"/>
      <w:footerReference w:type="default" r:id="rId24"/>
      <w:headerReference w:type="first" r:id="rId25"/>
      <w:footerReference w:type="first" r:id="rId26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2E9DE" w14:textId="77777777" w:rsidR="00B566B1" w:rsidRDefault="00B566B1" w:rsidP="00F759F3">
      <w:r>
        <w:separator/>
      </w:r>
    </w:p>
  </w:endnote>
  <w:endnote w:type="continuationSeparator" w:id="0">
    <w:p w14:paraId="5AF24920" w14:textId="77777777" w:rsidR="00B566B1" w:rsidRDefault="00B566B1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FBCE4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16C09119" wp14:editId="748B32A9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025BC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10A48BF8" w14:textId="0C0D4D96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143D8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143D8">
                              <w:rPr>
                                <w:noProof/>
                                <w:sz w:val="18"/>
                                <w:szCs w:val="18"/>
                              </w:rPr>
                              <w:t>6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C09119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50B025BC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10A48BF8" w14:textId="0C0D4D96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A143D8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A143D8">
                        <w:rPr>
                          <w:noProof/>
                          <w:sz w:val="18"/>
                          <w:szCs w:val="18"/>
                        </w:rPr>
                        <w:t>6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190C5" w14:textId="77777777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D7054F8" wp14:editId="69788C6D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571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571"/>
                        <a:chOff x="0" y="34506"/>
                        <a:chExt cx="5892368" cy="662571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EEBF6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112EFFA8" w14:textId="188A38BC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143D8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143D8">
                              <w:rPr>
                                <w:noProof/>
                                <w:sz w:val="18"/>
                                <w:szCs w:val="18"/>
                              </w:rPr>
                              <w:t>6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437"/>
                          <a:ext cx="5115607" cy="343640"/>
                          <a:chOff x="53163" y="10384"/>
                          <a:chExt cx="5115832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046" y="10384"/>
                            <a:ext cx="4360949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F29C67" w14:textId="77777777" w:rsidR="00252271" w:rsidRPr="00F759F3" w:rsidRDefault="00540581" w:rsidP="00252271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Conny Vötter</w:t>
                              </w:r>
                              <w:r w:rsidR="00252271" w:rsidRPr="00C721AF">
                                <w:rPr>
                                  <w:sz w:val="16"/>
                                  <w:szCs w:val="16"/>
                                </w:rPr>
                                <w:t>/Bildungszentrum Saalfelden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252271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252271" w:rsidRPr="00F759F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E66C59A" w14:textId="77777777" w:rsidR="005B71B6" w:rsidRPr="00F759F3" w:rsidRDefault="005B71B6" w:rsidP="008F317E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7054F8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257EEBF6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112EFFA8" w14:textId="188A38BC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A143D8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A143D8">
                        <w:rPr>
                          <w:noProof/>
                          <w:sz w:val="18"/>
                          <w:szCs w:val="18"/>
                        </w:rPr>
                        <w:t>6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4;width:51156;height:3436" coordorigin="531,103" coordsize="51158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80;top:103;width:43609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08F29C67" w14:textId="77777777" w:rsidR="00252271" w:rsidRPr="00F759F3" w:rsidRDefault="00540581" w:rsidP="00252271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Conny Vötter</w:t>
                        </w:r>
                        <w:r w:rsidR="00252271" w:rsidRPr="00C721AF">
                          <w:rPr>
                            <w:sz w:val="16"/>
                            <w:szCs w:val="16"/>
                          </w:rPr>
                          <w:t>/Bildungszentrum Saalfelden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252271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252271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252271" w:rsidRPr="00F759F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E66C59A" w14:textId="77777777" w:rsidR="005B71B6" w:rsidRPr="00F759F3" w:rsidRDefault="005B71B6" w:rsidP="008F317E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">
                  <v:imagedata r:id="rId6" o:title=""/>
                  <v:path arrowok="t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7F0BC31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F4062" w14:textId="77777777" w:rsidR="00B566B1" w:rsidRDefault="00B566B1" w:rsidP="00F759F3">
      <w:r>
        <w:separator/>
      </w:r>
    </w:p>
  </w:footnote>
  <w:footnote w:type="continuationSeparator" w:id="0">
    <w:p w14:paraId="0B4C35A2" w14:textId="77777777" w:rsidR="00B566B1" w:rsidRDefault="00B566B1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89001" w14:textId="77777777" w:rsidR="005B71B6" w:rsidRDefault="005B71B6" w:rsidP="00577103">
    <w:pPr>
      <w:pStyle w:val="KeinLeerraum"/>
      <w:tabs>
        <w:tab w:val="left" w:pos="9356"/>
      </w:tabs>
    </w:pPr>
  </w:p>
  <w:p w14:paraId="220967F5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48922DD5" wp14:editId="2AF51202">
          <wp:extent cx="987425" cy="219710"/>
          <wp:effectExtent l="0" t="0" r="317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DE5E391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A3E7D" w14:textId="7777777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1B2381A5" wp14:editId="3C31615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9C0E4A" w14:textId="77777777" w:rsidR="005B71B6" w:rsidRDefault="005B71B6" w:rsidP="000C3ADB">
    <w:pPr>
      <w:pStyle w:val="KeinLeerraum"/>
      <w:tabs>
        <w:tab w:val="left" w:pos="9356"/>
      </w:tabs>
      <w:jc w:val="right"/>
    </w:pPr>
  </w:p>
  <w:p w14:paraId="64DCEE4B" w14:textId="77777777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11163"/>
    <w:multiLevelType w:val="hybridMultilevel"/>
    <w:tmpl w:val="507C0D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7"/>
  </w:num>
  <w:num w:numId="5">
    <w:abstractNumId w:val="1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2"/>
  </w:num>
  <w:num w:numId="9">
    <w:abstractNumId w:val="18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removePersonalInformation/>
  <w:removeDateAndTime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581"/>
    <w:rsid w:val="00000E64"/>
    <w:rsid w:val="000020BB"/>
    <w:rsid w:val="00005F40"/>
    <w:rsid w:val="000069A9"/>
    <w:rsid w:val="00014C1A"/>
    <w:rsid w:val="000163DA"/>
    <w:rsid w:val="00022130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6C7E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87B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4463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29D4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271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877F2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751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3297"/>
    <w:rsid w:val="003D53D1"/>
    <w:rsid w:val="003D5CBD"/>
    <w:rsid w:val="003D5E9B"/>
    <w:rsid w:val="003D6C95"/>
    <w:rsid w:val="003D7CE6"/>
    <w:rsid w:val="003E077F"/>
    <w:rsid w:val="003E1FF4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09A1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4153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0581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0073D"/>
    <w:rsid w:val="006059A3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42CD"/>
    <w:rsid w:val="00636B73"/>
    <w:rsid w:val="006437DE"/>
    <w:rsid w:val="00643C3C"/>
    <w:rsid w:val="00644EA4"/>
    <w:rsid w:val="00646918"/>
    <w:rsid w:val="0064744B"/>
    <w:rsid w:val="00652668"/>
    <w:rsid w:val="00653B4C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2E54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07E6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0B57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00E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C5F20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1B09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3D8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75098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25EB2"/>
    <w:rsid w:val="00B30CF4"/>
    <w:rsid w:val="00B311D2"/>
    <w:rsid w:val="00B31858"/>
    <w:rsid w:val="00B35E5D"/>
    <w:rsid w:val="00B36A9B"/>
    <w:rsid w:val="00B401A5"/>
    <w:rsid w:val="00B424E8"/>
    <w:rsid w:val="00B430E2"/>
    <w:rsid w:val="00B46FE4"/>
    <w:rsid w:val="00B5096E"/>
    <w:rsid w:val="00B53FC1"/>
    <w:rsid w:val="00B566B1"/>
    <w:rsid w:val="00B575F8"/>
    <w:rsid w:val="00B63D24"/>
    <w:rsid w:val="00B65002"/>
    <w:rsid w:val="00B6537E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665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0AAF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764D8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5656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1DC4"/>
    <w:rsid w:val="00F03FC2"/>
    <w:rsid w:val="00F10ACD"/>
    <w:rsid w:val="00F11151"/>
    <w:rsid w:val="00F11B72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908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itternetztabelle5dunkelAkzent21">
    <w:name w:val="Gitternetztabelle 5 dunkel  – Akzent 21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IZUh4-W7kQ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18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s\Nextcloud\Vorlagen\lfe-uebungs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F836F-37C2-4FF5-92CF-28C555502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lfe-uebungsblatt.dotx</Template>
  <TotalTime>0</TotalTime>
  <Pages>6</Pages>
  <Words>83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2022-03-28T10:40:00Z</dcterms:created>
  <dcterms:modified xsi:type="dcterms:W3CDTF">2022-04-12T08:55:00Z</dcterms:modified>
</cp:coreProperties>
</file>