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FB6BD" w14:textId="0D0A59C6" w:rsidR="00D35ADD" w:rsidRPr="00D35ADD" w:rsidRDefault="00D35ADD" w:rsidP="00D35ADD">
      <w:pPr>
        <w:pStyle w:val="berschrift1"/>
      </w:pPr>
      <w:r>
        <w:t>Arbeitsblatt</w:t>
      </w:r>
      <w:r w:rsidRPr="00D35ADD">
        <w:t xml:space="preserve">: Man kann nicht </w:t>
      </w:r>
      <w:proofErr w:type="spellStart"/>
      <w:r w:rsidRPr="00D35ADD">
        <w:t>nicht</w:t>
      </w:r>
      <w:proofErr w:type="spellEnd"/>
      <w:r w:rsidRPr="00D35ADD">
        <w:t xml:space="preserve"> kommunizieren</w:t>
      </w:r>
    </w:p>
    <w:p w14:paraId="1152FF3F" w14:textId="1A1248A2" w:rsidR="00D35ADD" w:rsidRDefault="00D35ADD" w:rsidP="00D35ADD">
      <w:pPr>
        <w:tabs>
          <w:tab w:val="left" w:pos="3615"/>
        </w:tabs>
        <w:rPr>
          <w:rFonts w:eastAsia="Arial"/>
        </w:rPr>
      </w:pPr>
    </w:p>
    <w:p w14:paraId="3816D646" w14:textId="0C1688B4" w:rsidR="00D35ADD" w:rsidRDefault="00D35ADD" w:rsidP="00D35ADD">
      <w:pPr>
        <w:spacing w:after="120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Wie drücken Sie Freude anhand Ihrer Gestik aus? Beschreiben Sie:</w:t>
      </w:r>
    </w:p>
    <w:p w14:paraId="57871158" w14:textId="73B14065" w:rsidR="00D35ADD" w:rsidRDefault="00D35ADD" w:rsidP="00D35ADD">
      <w:pPr>
        <w:spacing w:after="120"/>
        <w:rPr>
          <w:b/>
          <w:bCs/>
          <w:iCs/>
          <w:szCs w:val="24"/>
        </w:rPr>
      </w:pPr>
    </w:p>
    <w:p w14:paraId="72006451" w14:textId="14155A8F" w:rsidR="00D35ADD" w:rsidRDefault="00D35ADD" w:rsidP="00D35ADD">
      <w:pPr>
        <w:spacing w:after="120"/>
        <w:rPr>
          <w:b/>
          <w:bCs/>
          <w:iCs/>
          <w:szCs w:val="24"/>
        </w:rPr>
      </w:pPr>
    </w:p>
    <w:p w14:paraId="123FDF6B" w14:textId="376AB994" w:rsidR="00D35ADD" w:rsidRDefault="00D35ADD" w:rsidP="00D35ADD">
      <w:pPr>
        <w:spacing w:after="120"/>
        <w:rPr>
          <w:b/>
          <w:bCs/>
          <w:iCs/>
          <w:szCs w:val="24"/>
        </w:rPr>
      </w:pPr>
    </w:p>
    <w:p w14:paraId="65BFB5FA" w14:textId="77777777" w:rsidR="00BF3377" w:rsidRDefault="00BF3377" w:rsidP="00BF3377">
      <w:pPr>
        <w:spacing w:after="120"/>
        <w:rPr>
          <w:b/>
          <w:bCs/>
          <w:iCs/>
          <w:szCs w:val="24"/>
        </w:rPr>
      </w:pPr>
    </w:p>
    <w:p w14:paraId="6EE2EA7D" w14:textId="77777777" w:rsidR="00BF3377" w:rsidRDefault="00BF3377" w:rsidP="00BF3377">
      <w:pPr>
        <w:spacing w:after="120"/>
        <w:rPr>
          <w:b/>
          <w:bCs/>
          <w:iCs/>
          <w:szCs w:val="24"/>
        </w:rPr>
      </w:pPr>
    </w:p>
    <w:p w14:paraId="2647959B" w14:textId="06B52897" w:rsidR="00BF3377" w:rsidRDefault="00BF3377" w:rsidP="00BF3377">
      <w:pPr>
        <w:spacing w:after="120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Wie drücken Sie </w:t>
      </w:r>
      <w:r>
        <w:rPr>
          <w:b/>
          <w:bCs/>
          <w:iCs/>
          <w:szCs w:val="24"/>
        </w:rPr>
        <w:t>Ärger</w:t>
      </w:r>
      <w:r>
        <w:rPr>
          <w:b/>
          <w:bCs/>
          <w:iCs/>
          <w:szCs w:val="24"/>
        </w:rPr>
        <w:t xml:space="preserve"> anhand Ihrer Gestik aus? Beschreiben Sie:</w:t>
      </w:r>
    </w:p>
    <w:p w14:paraId="70733679" w14:textId="0EFDA5F0" w:rsidR="00D35ADD" w:rsidRDefault="00D35ADD" w:rsidP="00D35ADD">
      <w:pPr>
        <w:spacing w:after="120"/>
        <w:rPr>
          <w:b/>
          <w:bCs/>
          <w:iCs/>
          <w:szCs w:val="24"/>
        </w:rPr>
      </w:pPr>
    </w:p>
    <w:p w14:paraId="33D3A3E8" w14:textId="5943CC34" w:rsidR="00D35ADD" w:rsidRDefault="00D35ADD" w:rsidP="00D35ADD">
      <w:pPr>
        <w:spacing w:after="120"/>
        <w:rPr>
          <w:b/>
          <w:bCs/>
          <w:iCs/>
          <w:szCs w:val="24"/>
        </w:rPr>
      </w:pPr>
    </w:p>
    <w:p w14:paraId="18FDC753" w14:textId="77777777" w:rsidR="00D35ADD" w:rsidRDefault="00D35ADD" w:rsidP="00D35ADD">
      <w:pPr>
        <w:spacing w:after="120"/>
        <w:rPr>
          <w:b/>
          <w:bCs/>
          <w:iCs/>
          <w:szCs w:val="24"/>
        </w:rPr>
      </w:pPr>
    </w:p>
    <w:p w14:paraId="5F2712B8" w14:textId="77777777" w:rsidR="00D35ADD" w:rsidRDefault="00D35ADD" w:rsidP="00D35ADD">
      <w:pPr>
        <w:spacing w:after="120"/>
        <w:rPr>
          <w:b/>
          <w:bCs/>
          <w:iCs/>
          <w:szCs w:val="24"/>
        </w:rPr>
      </w:pPr>
    </w:p>
    <w:p w14:paraId="79060E22" w14:textId="77777777" w:rsidR="00D35ADD" w:rsidRDefault="00D35ADD" w:rsidP="00D35ADD">
      <w:pPr>
        <w:spacing w:after="120"/>
        <w:rPr>
          <w:b/>
          <w:bCs/>
          <w:iCs/>
          <w:szCs w:val="24"/>
        </w:rPr>
      </w:pPr>
    </w:p>
    <w:p w14:paraId="785920C4" w14:textId="5CBC4ECA" w:rsidR="00D35ADD" w:rsidRDefault="00D35ADD" w:rsidP="00D35ADD">
      <w:pPr>
        <w:spacing w:after="120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Wie drücken Sie Freude anhand Ihrer Mimik aus? Beschreiben Sie:</w:t>
      </w:r>
    </w:p>
    <w:p w14:paraId="3F278EB3" w14:textId="6B9A3168" w:rsidR="00BF3377" w:rsidRDefault="00BF3377" w:rsidP="00D35ADD">
      <w:pPr>
        <w:spacing w:after="120"/>
        <w:rPr>
          <w:b/>
          <w:bCs/>
          <w:iCs/>
          <w:szCs w:val="24"/>
        </w:rPr>
      </w:pPr>
    </w:p>
    <w:p w14:paraId="15664E75" w14:textId="10DC92BB" w:rsidR="00BF3377" w:rsidRDefault="00BF3377" w:rsidP="00D35ADD">
      <w:pPr>
        <w:spacing w:after="120"/>
        <w:rPr>
          <w:b/>
          <w:bCs/>
          <w:iCs/>
          <w:szCs w:val="24"/>
        </w:rPr>
      </w:pPr>
    </w:p>
    <w:p w14:paraId="78F5DA8F" w14:textId="0ACE9CDC" w:rsidR="00BF3377" w:rsidRDefault="00BF3377" w:rsidP="00D35ADD">
      <w:pPr>
        <w:spacing w:after="120"/>
        <w:rPr>
          <w:b/>
          <w:bCs/>
          <w:iCs/>
          <w:szCs w:val="24"/>
        </w:rPr>
      </w:pPr>
    </w:p>
    <w:p w14:paraId="33644F9B" w14:textId="77777777" w:rsidR="00BF3377" w:rsidRDefault="00BF3377" w:rsidP="00D35ADD">
      <w:pPr>
        <w:spacing w:after="120"/>
        <w:rPr>
          <w:rFonts w:eastAsia="Arial"/>
        </w:rPr>
      </w:pPr>
    </w:p>
    <w:p w14:paraId="0E4AE722" w14:textId="77777777" w:rsidR="00D35ADD" w:rsidRDefault="00D35ADD" w:rsidP="00D35ADD">
      <w:pPr>
        <w:jc w:val="both"/>
      </w:pPr>
    </w:p>
    <w:p w14:paraId="59057A05" w14:textId="70D955C5" w:rsidR="00BF3377" w:rsidRDefault="00BF3377" w:rsidP="00BF3377">
      <w:pPr>
        <w:spacing w:after="120"/>
        <w:rPr>
          <w:rFonts w:eastAsia="Arial"/>
        </w:rPr>
      </w:pPr>
      <w:r>
        <w:rPr>
          <w:b/>
          <w:bCs/>
          <w:iCs/>
          <w:szCs w:val="24"/>
        </w:rPr>
        <w:t xml:space="preserve">Wie drücken Sie </w:t>
      </w:r>
      <w:r>
        <w:rPr>
          <w:b/>
          <w:bCs/>
          <w:iCs/>
          <w:szCs w:val="24"/>
        </w:rPr>
        <w:t>Ärger</w:t>
      </w:r>
      <w:r>
        <w:rPr>
          <w:b/>
          <w:bCs/>
          <w:iCs/>
          <w:szCs w:val="24"/>
        </w:rPr>
        <w:t xml:space="preserve"> anhand Ihrer Mimik aus? Beschreiben Sie:</w:t>
      </w:r>
    </w:p>
    <w:p w14:paraId="07B958AC" w14:textId="77777777" w:rsidR="00D35ADD" w:rsidRPr="00D35ADD" w:rsidRDefault="00D35ADD" w:rsidP="00D35ADD"/>
    <w:sectPr w:rsidR="00D35ADD" w:rsidRPr="00D35ADD" w:rsidSect="000C3AD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B4596" w14:textId="77777777" w:rsidR="00BD0D3B" w:rsidRDefault="00BD0D3B" w:rsidP="00F759F3">
      <w:r>
        <w:separator/>
      </w:r>
    </w:p>
  </w:endnote>
  <w:endnote w:type="continuationSeparator" w:id="0">
    <w:p w14:paraId="728543B0" w14:textId="77777777" w:rsidR="00BD0D3B" w:rsidRDefault="00BD0D3B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FC88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4B934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78A1BF80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722274" id="Gruppieren 241" o:spid="_x0000_s1026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03E4B934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78A1BF80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8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EA72D" w14:textId="36A60991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427BC195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377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377"/>
                        <a:chOff x="0" y="34506"/>
                        <a:chExt cx="5892368" cy="662377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7C9F7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5A3BED5C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243"/>
                          <a:ext cx="5313728" cy="343640"/>
                          <a:chOff x="53163" y="10190"/>
                          <a:chExt cx="5313961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7992" y="10190"/>
                            <a:ext cx="4559132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8CBC3" w14:textId="46370E68" w:rsidR="005B71B6" w:rsidRPr="006852D5" w:rsidRDefault="00E337BD" w:rsidP="008F317E">
                              <w:pPr>
                                <w:spacing w:before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Marlies Payerl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/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Verein für Bildung und Lernen</w:t>
                              </w:r>
                              <w:r w:rsid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1" w:history="1">
                                <w:r w:rsidR="006852D5" w:rsidRPr="002F3F24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2" w:history="1">
                                <w:r w:rsidR="005B71B6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; bearbeitet von Britta Ungermanns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A4CAD9" id="Gruppieren 232" o:spid="_x0000_s1029" style="position:absolute;margin-left:-.1pt;margin-top:-.55pt;width:463.95pt;height:52.15pt;z-index:251657728;mso-position-horizontal-relative:margin;mso-width-relative:margin;mso-height-relative:margin" coordorigin=",345" coordsize="58923,6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5FE7C9F7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5A3BED5C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532;width:53137;height:3436" coordorigin="531,101" coordsize="53139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2" type="#_x0000_t202" style="position:absolute;left:8079;top:101;width:45592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51A8CBC3" w14:textId="46370E68" w:rsidR="005B71B6" w:rsidRPr="006852D5" w:rsidRDefault="00E337BD" w:rsidP="008F317E">
                        <w:pPr>
                          <w:spacing w:before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Marlies Payerl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sz w:val="16"/>
                            <w:szCs w:val="16"/>
                          </w:rPr>
                          <w:t>Verein für Bildung und Lernen</w:t>
                        </w:r>
                        <w:r w:rsid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6852D5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r:id="rId4" w:history="1">
                          <w:r w:rsidR="006852D5" w:rsidRPr="002F3F24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="006852D5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="005B71B6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; bearbeitet von Britta Ungermanns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">
                  <v:imagedata r:id="rId6" o:title=""/>
                </v:shape>
              </v:group>
              <v:line id="Gerader Verbinder 238" o:spid="_x0000_s1034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5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069047FC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99236" w14:textId="77777777" w:rsidR="00BD0D3B" w:rsidRDefault="00BD0D3B" w:rsidP="00F759F3">
      <w:r>
        <w:separator/>
      </w:r>
    </w:p>
  </w:footnote>
  <w:footnote w:type="continuationSeparator" w:id="0">
    <w:p w14:paraId="63260DD4" w14:textId="77777777" w:rsidR="00BD0D3B" w:rsidRDefault="00BD0D3B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B41" w14:textId="77777777" w:rsidR="005B71B6" w:rsidRDefault="005B71B6" w:rsidP="00577103">
    <w:pPr>
      <w:pStyle w:val="KeinLeerraum"/>
      <w:tabs>
        <w:tab w:val="left" w:pos="9356"/>
      </w:tabs>
    </w:pPr>
  </w:p>
  <w:p w14:paraId="51E1A86F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0792C6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27F0" w14:textId="56CCAE8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1F8BFC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D11EA4" w14:textId="6811D912" w:rsidR="005B71B6" w:rsidRDefault="005B71B6" w:rsidP="000C3ADB">
    <w:pPr>
      <w:pStyle w:val="KeinLeerraum"/>
      <w:tabs>
        <w:tab w:val="left" w:pos="9356"/>
      </w:tabs>
      <w:jc w:val="right"/>
    </w:pPr>
  </w:p>
  <w:p w14:paraId="5B916E8A" w14:textId="2B33B7F0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1"/>
  </w:num>
  <w:num w:numId="4">
    <w:abstractNumId w:val="16"/>
  </w:num>
  <w:num w:numId="5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0"/>
  </w:num>
  <w:num w:numId="8">
    <w:abstractNumId w:val="12"/>
  </w:num>
  <w:num w:numId="9">
    <w:abstractNumId w:val="17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5F40"/>
    <w:rsid w:val="000069A9"/>
    <w:rsid w:val="00011628"/>
    <w:rsid w:val="00014C1A"/>
    <w:rsid w:val="000163DA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C8A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53D1"/>
    <w:rsid w:val="003D5CBD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852D5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06245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0D3B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3377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35ADD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37BD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336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8DEBE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68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E77A6-F836-44D3-92B8-05C96498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lfeZW2_Tagesordnung</Template>
  <TotalTime>0</TotalTime>
  <Pages>1</Pages>
  <Words>44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Beneke Elke / EP-Projektmanagement;Dipl.-Ing. (FH) Eva Brenner MSc/akzente</dc:creator>
  <cp:lastModifiedBy>Britta Ungermanns</cp:lastModifiedBy>
  <cp:revision>4</cp:revision>
  <cp:lastPrinted>2019-08-20T13:21:00Z</cp:lastPrinted>
  <dcterms:created xsi:type="dcterms:W3CDTF">2021-07-19T08:16:00Z</dcterms:created>
  <dcterms:modified xsi:type="dcterms:W3CDTF">2021-11-03T10:53:00Z</dcterms:modified>
</cp:coreProperties>
</file>