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C01B8" w14:textId="77777777" w:rsidR="00836D56" w:rsidRDefault="00836D56" w:rsidP="00836D56">
      <w:pPr>
        <w:rPr>
          <w:sz w:val="4"/>
          <w:szCs w:val="4"/>
        </w:rPr>
      </w:pPr>
    </w:p>
    <w:p w14:paraId="45BAE10F" w14:textId="77777777" w:rsidR="00836D56" w:rsidRDefault="00836D56" w:rsidP="00836D56">
      <w:pPr>
        <w:rPr>
          <w:sz w:val="4"/>
          <w:szCs w:val="4"/>
        </w:rPr>
      </w:pPr>
    </w:p>
    <w:p w14:paraId="2D58E7E6" w14:textId="1C70BEF6" w:rsidR="00836D56" w:rsidRPr="002D5D88" w:rsidRDefault="00836D56" w:rsidP="00836D56"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B4AE6B1" wp14:editId="0FB53FB4">
                <wp:simplePos x="0" y="0"/>
                <wp:positionH relativeFrom="page">
                  <wp:posOffset>967740</wp:posOffset>
                </wp:positionH>
                <wp:positionV relativeFrom="paragraph">
                  <wp:posOffset>69850</wp:posOffset>
                </wp:positionV>
                <wp:extent cx="8889144" cy="1120720"/>
                <wp:effectExtent l="0" t="0" r="26670" b="22860"/>
                <wp:wrapNone/>
                <wp:docPr id="224" name="Gruppieren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889144" cy="1120720"/>
                          <a:chOff x="0" y="0"/>
                          <a:chExt cx="8593546" cy="786837"/>
                        </a:xfrm>
                      </wpg:grpSpPr>
                      <wps:wsp>
                        <wps:cNvPr id="226" name="Diagonal liegende Ecken des Rechtecks abrunden 3"/>
                        <wps:cNvSpPr/>
                        <wps:spPr>
                          <a:xfrm>
                            <a:off x="7685590" y="0"/>
                            <a:ext cx="907956" cy="780979"/>
                          </a:xfrm>
                          <a:prstGeom prst="round2DiagRect">
                            <a:avLst>
                              <a:gd name="adj1" fmla="val 24667"/>
                              <a:gd name="adj2" fmla="val 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9933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6AA153" w14:textId="77777777" w:rsidR="00836D56" w:rsidRPr="000B181C" w:rsidRDefault="00836D56" w:rsidP="00836D56">
                              <w:pPr>
                                <w:jc w:val="center"/>
                                <w:rPr>
                                  <w:b/>
                                  <w:color w:val="993366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b/>
                                  <w:color w:val="993366"/>
                                  <w:sz w:val="32"/>
                                  <w:szCs w:val="32"/>
                                  <w:lang w:val="de-AT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8" name="Gruppieren 228"/>
                        <wpg:cNvGrpSpPr/>
                        <wpg:grpSpPr>
                          <a:xfrm>
                            <a:off x="0" y="0"/>
                            <a:ext cx="7687186" cy="786837"/>
                            <a:chOff x="0" y="0"/>
                            <a:chExt cx="7687186" cy="786837"/>
                          </a:xfrm>
                        </wpg:grpSpPr>
                        <wpg:grpSp>
                          <wpg:cNvPr id="229" name="Gruppieren 229"/>
                          <wpg:cNvGrpSpPr/>
                          <wpg:grpSpPr>
                            <a:xfrm>
                              <a:off x="0" y="5350"/>
                              <a:ext cx="4398380" cy="781487"/>
                              <a:chOff x="0" y="5350"/>
                              <a:chExt cx="4398380" cy="781487"/>
                            </a:xfrm>
                          </wpg:grpSpPr>
                          <wpg:grpSp>
                            <wpg:cNvPr id="230" name="Gruppieren 230"/>
                            <wpg:cNvGrpSpPr/>
                            <wpg:grpSpPr>
                              <a:xfrm>
                                <a:off x="0" y="5787"/>
                                <a:ext cx="2199190" cy="781050"/>
                                <a:chOff x="0" y="0"/>
                                <a:chExt cx="2199190" cy="781050"/>
                              </a:xfrm>
                            </wpg:grpSpPr>
                            <wps:wsp>
                              <wps:cNvPr id="231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3271773" w14:textId="77777777" w:rsidR="00836D56" w:rsidRPr="000F588C" w:rsidRDefault="00836D56" w:rsidP="00836D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 w:rsidRPr="000F588C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lachen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7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5E62CE" w14:textId="77777777" w:rsidR="00836D56" w:rsidRPr="004761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</w:pPr>
                                    <w:r w:rsidRPr="00476139"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>Setzen Sie einmal aus</w:t>
                                    </w:r>
                                    <w:r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Gerader Verbinder 240"/>
                              <wps:cNvCnPr>
                                <a:stCxn id="237" idx="2"/>
                                <a:endCxn id="231" idx="0"/>
                              </wps:cNvCnPr>
                              <wps:spPr>
                                <a:xfrm flipH="1">
                                  <a:off x="908408" y="390320"/>
                                  <a:ext cx="179963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2" name="Gerader Verbinder 242"/>
                              <wps:cNvCnPr>
                                <a:stCxn id="244" idx="2"/>
                                <a:endCxn id="237" idx="0"/>
                              </wps:cNvCnPr>
                              <wps:spPr>
                                <a:xfrm flipH="1">
                                  <a:off x="1996071" y="390088"/>
                                  <a:ext cx="203119" cy="437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243" name="Gruppieren 243"/>
                            <wpg:cNvGrpSpPr/>
                            <wpg:grpSpPr>
                              <a:xfrm>
                                <a:off x="2199190" y="5350"/>
                                <a:ext cx="2199190" cy="781050"/>
                                <a:chOff x="0" y="5350"/>
                                <a:chExt cx="2199190" cy="781050"/>
                              </a:xfrm>
                            </wpg:grpSpPr>
                            <wps:wsp>
                              <wps:cNvPr id="244" name="Diagonal liegende Ecken des Rechtecks abrunden 3"/>
                              <wps:cNvSpPr/>
                              <wps:spPr>
                                <a:xfrm>
                                  <a:off x="0" y="535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D44D52" w14:textId="77777777" w:rsidR="00836D56" w:rsidRPr="004761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 w:rsidRPr="00476139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lesen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5" name="Diagonal liegende Ecken des Rechtecks abrunden 3"/>
                              <wps:cNvSpPr/>
                              <wps:spPr>
                                <a:xfrm>
                                  <a:off x="1088020" y="535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CB551B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drawing>
                                        <wp:inline distT="0" distB="0" distL="0" distR="0" wp14:anchorId="675F8103" wp14:editId="55E538D7">
                                          <wp:extent cx="642620" cy="642620"/>
                                          <wp:effectExtent l="0" t="0" r="5080" b="0"/>
                                          <wp:docPr id="303" name="Grafik 303" descr="Standbymodus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93" name="sleep.svg"/>
                                                  <pic:cNvPicPr/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  <a:ext uri="{96DAC541-7B7A-43D3-8B79-37D633B846F1}">
                                                        <asvg:svgBlip xmlns:asvg="http://schemas.microsoft.com/office/drawing/2016/SVG/main" r:embed="rId9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642620" cy="6426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erader Verbinder 246"/>
                              <wps:cNvCnPr>
                                <a:stCxn id="245" idx="2"/>
                                <a:endCxn id="244" idx="0"/>
                              </wps:cNvCnPr>
                              <wps:spPr>
                                <a:xfrm flipH="1">
                                  <a:off x="908050" y="395875"/>
                                  <a:ext cx="179969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7" name="Gerader Verbinder 247"/>
                              <wps:cNvCnPr>
                                <a:stCxn id="281" idx="2"/>
                                <a:endCxn id="245" idx="0"/>
                              </wps:cNvCnPr>
                              <wps:spPr>
                                <a:xfrm flipH="1" flipV="1">
                                  <a:off x="1996070" y="395875"/>
                                  <a:ext cx="203120" cy="402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80" name="Gruppieren 280"/>
                          <wpg:cNvGrpSpPr/>
                          <wpg:grpSpPr>
                            <a:xfrm>
                              <a:off x="4398380" y="5787"/>
                              <a:ext cx="1995865" cy="780979"/>
                              <a:chOff x="0" y="0"/>
                              <a:chExt cx="1996071" cy="781050"/>
                            </a:xfrm>
                          </wpg:grpSpPr>
                          <wps:wsp>
                            <wps:cNvPr id="281" name="Diagonal liegende Ecken des Rechtecks abrunden 3"/>
                            <wps:cNvSpPr/>
                            <wps:spPr>
                              <a:xfrm>
                                <a:off x="0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26765" w14:textId="77777777" w:rsidR="00836D56" w:rsidRPr="00B8125B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de-AT"/>
                                    </w:rPr>
                                  </w:pPr>
                                  <w:r w:rsidRPr="00B8125B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de-AT"/>
                                    </w:rPr>
                                    <w:t>arbeiten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2" name="Diagonal liegende Ecken des Rechtecks abrunden 3"/>
                            <wps:cNvSpPr/>
                            <wps:spPr>
                              <a:xfrm>
                                <a:off x="1088021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55599" w14:textId="77777777" w:rsidR="00836D56" w:rsidRPr="00AA327E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6"/>
                                      <w:szCs w:val="26"/>
                                      <w:lang w:val="de-AT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:lang w:val="de-AT"/>
                                    </w:rPr>
                                    <w:drawing>
                                      <wp:inline distT="0" distB="0" distL="0" distR="0" wp14:anchorId="629090B8" wp14:editId="5F0CDF39">
                                        <wp:extent cx="580445" cy="580445"/>
                                        <wp:effectExtent l="0" t="0" r="0" b="0"/>
                                        <wp:docPr id="304" name="Grafik 304" descr="Tanz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2" name="dancing.sv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11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4574" cy="5845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3" name="Gerader Verbinder 283"/>
                            <wps:cNvCnPr>
                              <a:stCxn id="282" idx="2"/>
                              <a:endCxn id="281" idx="0"/>
                            </wps:cNvCnPr>
                            <wps:spPr>
                              <a:xfrm flipH="1">
                                <a:off x="908203" y="390320"/>
                                <a:ext cx="179963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85" name="Diagonal liegende Ecken des Rechtecks abrunden 3"/>
                          <wps:cNvSpPr/>
                          <wps:spPr>
                            <a:xfrm>
                              <a:off x="6597570" y="0"/>
                              <a:ext cx="907956" cy="780979"/>
                            </a:xfrm>
                            <a:prstGeom prst="round2DiagRect">
                              <a:avLst>
                                <a:gd name="adj1" fmla="val 24667"/>
                                <a:gd name="adj2" fmla="val 0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99336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DC7BA1" w14:textId="77777777" w:rsidR="00836D56" w:rsidRPr="00F12739" w:rsidRDefault="00836D56" w:rsidP="00836D56">
                                <w:pPr>
                                  <w:jc w:val="both"/>
                                  <w:rPr>
                                    <w:color w:val="000000" w:themeColor="text1"/>
                                    <w:sz w:val="32"/>
                                    <w:szCs w:val="32"/>
                                    <w:lang w:val="de-AT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32"/>
                                    <w:szCs w:val="32"/>
                                    <w:lang w:val="de-AT"/>
                                  </w:rPr>
                                  <w:t>lernen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0" name="Gerader Verbinder 290"/>
                          <wps:cNvCnPr/>
                          <wps:spPr>
                            <a:xfrm flipH="1">
                              <a:off x="7486924" y="399213"/>
                              <a:ext cx="200262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993366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4AE6B1" id="Gruppieren 224" o:spid="_x0000_s1026" style="position:absolute;margin-left:76.2pt;margin-top:5.5pt;width:699.95pt;height:88.25pt;flip:x;z-index:251682816;mso-position-horizontal-relative:page;mso-width-relative:margin;mso-height-relative:margin" coordsize="85935,7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">
                <v:shape id="Diagonal liegende Ecken des Rechtecks abrunden 3" o:spid="_x0000_s1027" style="position:absolute;left:7685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" adj="-11796480,,5400" path="m192644,l907956,r,l907956,588335v,106394,-86250,192644,-192644,192644l,780979r,l,192644c,86250,86250,,192644,xe" fillcolor="white [3212]" strokecolor="#936" strokeweight="2pt">
                  <v:stroke joinstyle="miter"/>
                  <v:formulas/>
                  <v:path arrowok="t" o:connecttype="custom" o:connectlocs="192644,0;907956,0;907956,0;907956,588335;715312,780979;0,780979;0,780979;0,192644;192644,0" o:connectangles="0,0,0,0,0,0,0,0,0" textboxrect="0,0,907956,780979"/>
                  <v:textbox inset="1mm,0,0,0">
                    <w:txbxContent>
                      <w:p w14:paraId="346AA153" w14:textId="77777777" w:rsidR="00836D56" w:rsidRPr="000B181C" w:rsidRDefault="00836D56" w:rsidP="00836D56">
                        <w:pPr>
                          <w:jc w:val="center"/>
                          <w:rPr>
                            <w:b/>
                            <w:color w:val="993366"/>
                            <w:sz w:val="32"/>
                            <w:szCs w:val="32"/>
                            <w:lang w:val="de-AT"/>
                          </w:rPr>
                        </w:pPr>
                        <w:r>
                          <w:rPr>
                            <w:b/>
                            <w:color w:val="993366"/>
                            <w:sz w:val="32"/>
                            <w:szCs w:val="32"/>
                            <w:lang w:val="de-AT"/>
                          </w:rPr>
                          <w:t>Start</w:t>
                        </w:r>
                      </w:p>
                    </w:txbxContent>
                  </v:textbox>
                </v:shape>
                <v:group id="Gruppieren 228" o:spid="_x0000_s1028" style="position:absolute;width:76871;height:7868" coordsize="76871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group id="Gruppieren 229" o:spid="_x0000_s1029" style="position:absolute;top:53;width:43983;height:7815" coordorigin=",53" coordsize="43983,7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  <v:group id="Gruppieren 230" o:spid="_x0000_s1030" style="position:absolute;top:57;width:21991;height:7811" coordsize="2199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    <v:shape id="Diagonal liegende Ecken des Rechtecks abrunden 3" o:spid="_x0000_s1031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33271773" w14:textId="77777777" w:rsidR="00836D56" w:rsidRPr="000F588C" w:rsidRDefault="00836D56" w:rsidP="00836D56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 w:rsidRPr="000F588C"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lachen</w:t>
                              </w:r>
                            </w:p>
                          </w:txbxContent>
                        </v:textbox>
                      </v:shape>
                      <v:shape id="Diagonal liegende Ecken des Rechtecks abrunden 3" o:spid="_x0000_s1032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165E62CE" w14:textId="77777777" w:rsidR="00836D56" w:rsidRPr="004761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</w:pPr>
                              <w:r w:rsidRPr="00476139"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>Setzen Sie einmal aus</w:t>
                              </w:r>
                              <w:r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line id="Gerader Verbinder 240" o:spid="_x0000_s1033" style="position:absolute;flip:x;visibility:visible;mso-wrap-style:square" from="9084,3903" to="10883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" strokecolor="#936" strokeweight="1.5pt">
                        <v:stroke endarrow="block"/>
                      </v:line>
                      <v:line id="Gerader Verbinder 242" o:spid="_x0000_s1034" style="position:absolute;flip:x;visibility:visible;mso-wrap-style:square" from="19960,3900" to="21991,3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" strokecolor="#936" strokeweight="1.5pt">
                        <v:stroke endarrow="block"/>
                      </v:line>
                    </v:group>
                    <v:group id="Gruppieren 243" o:spid="_x0000_s1035" style="position:absolute;left:21991;top:53;width:21992;height:7811" coordorigin=",53" coordsize="2199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    <v:shape id="Diagonal liegende Ecken des Rechtecks abrunden 3" o:spid="_x0000_s1036" style="position:absolute;top:53;width:9080;height:7811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4DD44D52" w14:textId="77777777" w:rsidR="00836D56" w:rsidRPr="004761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 w:rsidRPr="00476139"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lesen</w:t>
                              </w:r>
                            </w:p>
                          </w:txbxContent>
                        </v:textbox>
                      </v:shape>
                      <v:shape id="Diagonal liegende Ecken des Rechtecks abrunden 3" o:spid="_x0000_s1037" style="position:absolute;left:10880;top:53;width:9080;height:7811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7ACB551B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drawing>
                                  <wp:inline distT="0" distB="0" distL="0" distR="0" wp14:anchorId="675F8103" wp14:editId="55E538D7">
                                    <wp:extent cx="642620" cy="642620"/>
                                    <wp:effectExtent l="0" t="0" r="5080" b="0"/>
                                    <wp:docPr id="303" name="Grafik 303" descr="Standbymodu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93" name="sleep.svg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42620" cy="6426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line id="Gerader Verbinder 246" o:spid="_x0000_s1038" style="position:absolute;flip:x;visibility:visible;mso-wrap-style:square" from="9080,3958" to="10880,3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" strokecolor="#936" strokeweight="1.5pt">
                        <v:stroke endarrow="block"/>
                      </v:line>
                      <v:line id="Gerader Verbinder 247" o:spid="_x0000_s1039" style="position:absolute;flip:x y;visibility:visible;mso-wrap-style:square" from="19960,3958" to="21991,3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" strokecolor="#936" strokeweight="1.5pt">
                        <v:stroke endarrow="block"/>
                      </v:line>
                    </v:group>
                  </v:group>
                  <v:group id="Gruppieren 280" o:spid="_x0000_s1040" style="position:absolute;left:43983;top:57;width:19959;height:7810" coordsize="19960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  <v:shape id="Diagonal liegende Ecken des Rechtecks abrunden 3" o:spid="_x0000_s1041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55C26765" w14:textId="77777777" w:rsidR="00836D56" w:rsidRPr="00B8125B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 w:val="28"/>
                                <w:szCs w:val="28"/>
                                <w:lang w:val="de-AT"/>
                              </w:rPr>
                            </w:pPr>
                            <w:r w:rsidRPr="00B8125B">
                              <w:rPr>
                                <w:color w:val="000000" w:themeColor="text1"/>
                                <w:sz w:val="28"/>
                                <w:szCs w:val="28"/>
                                <w:lang w:val="de-AT"/>
                              </w:rPr>
                              <w:t>arbeiten</w:t>
                            </w:r>
                          </w:p>
                        </w:txbxContent>
                      </v:textbox>
                    </v:shape>
                    <v:shape id="Diagonal liegende Ecken des Rechtecks abrunden 3" o:spid="_x0000_s1042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53E55599" w14:textId="77777777" w:rsidR="00836D56" w:rsidRPr="00AA327E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 w:val="26"/>
                                <w:szCs w:val="26"/>
                                <w:lang w:val="de-AT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:lang w:val="de-AT"/>
                              </w:rPr>
                              <w:drawing>
                                <wp:inline distT="0" distB="0" distL="0" distR="0" wp14:anchorId="629090B8" wp14:editId="5F0CDF39">
                                  <wp:extent cx="580445" cy="580445"/>
                                  <wp:effectExtent l="0" t="0" r="0" b="0"/>
                                  <wp:docPr id="304" name="Grafik 304" descr="Tanz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2" name="dancing.sv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574" cy="5845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v:line id="Gerader Verbinder 283" o:spid="_x0000_s1043" style="position:absolute;flip:x;visibility:visible;mso-wrap-style:square" from="9082,3903" to="10881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" strokecolor="#936" strokeweight="1.5pt">
                      <v:stroke endarrow="block"/>
                    </v:line>
                  </v:group>
                  <v:shape id="Diagonal liegende Ecken des Rechtecks abrunden 3" o:spid="_x0000_s1044" style="position:absolute;left:6597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" adj="-11796480,,5400" path="m192644,l907956,r,l907956,588335v,106394,-86250,192644,-192644,192644l,780979r,l,192644c,86250,86250,,192644,xe" fillcolor="white [3212]" strokecolor="#936" strokeweight="2pt">
                    <v:stroke joinstyle="miter"/>
                    <v:formulas/>
                    <v:path arrowok="t" o:connecttype="custom" o:connectlocs="192644,0;907956,0;907956,0;907956,588335;715312,780979;0,780979;0,780979;0,192644;192644,0" o:connectangles="0,0,0,0,0,0,0,0,0" textboxrect="0,0,907956,780979"/>
                    <v:textbox inset="1mm,0,0,0">
                      <w:txbxContent>
                        <w:p w14:paraId="0BDC7BA1" w14:textId="77777777" w:rsidR="00836D56" w:rsidRPr="00F12739" w:rsidRDefault="00836D56" w:rsidP="00836D56">
                          <w:pPr>
                            <w:jc w:val="both"/>
                            <w:rPr>
                              <w:color w:val="000000" w:themeColor="text1"/>
                              <w:sz w:val="32"/>
                              <w:szCs w:val="32"/>
                              <w:lang w:val="de-AT"/>
                            </w:rPr>
                          </w:pPr>
                          <w:r>
                            <w:rPr>
                              <w:color w:val="000000" w:themeColor="text1"/>
                              <w:sz w:val="32"/>
                              <w:szCs w:val="32"/>
                              <w:lang w:val="de-AT"/>
                            </w:rPr>
                            <w:t>lernen</w:t>
                          </w:r>
                        </w:p>
                      </w:txbxContent>
                    </v:textbox>
                  </v:shape>
                  <v:line id="Gerader Verbinder 290" o:spid="_x0000_s1045" style="position:absolute;flip:x;visibility:visible;mso-wrap-style:square" from="74869,3992" to="76871,3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" strokecolor="#936" strokeweight="1.5pt">
                    <v:stroke endarrow="block"/>
                  </v:line>
                </v:group>
                <w10:wrap anchorx="page"/>
              </v:group>
            </w:pict>
          </mc:Fallback>
        </mc:AlternateContent>
      </w:r>
    </w:p>
    <w:p w14:paraId="46C5282A" w14:textId="20DB2430" w:rsidR="00836D56" w:rsidRDefault="00836D56" w:rsidP="00836D56"/>
    <w:p w14:paraId="14A2A349" w14:textId="1207F77E" w:rsidR="00836D56" w:rsidRPr="00EE4A40" w:rsidRDefault="00836D56" w:rsidP="00836D56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FF4CAA" wp14:editId="224905BB">
                <wp:simplePos x="0" y="0"/>
                <wp:positionH relativeFrom="column">
                  <wp:posOffset>2132330</wp:posOffset>
                </wp:positionH>
                <wp:positionV relativeFrom="paragraph">
                  <wp:posOffset>78104</wp:posOffset>
                </wp:positionV>
                <wp:extent cx="209826" cy="4439"/>
                <wp:effectExtent l="0" t="76200" r="19050" b="91440"/>
                <wp:wrapNone/>
                <wp:docPr id="306" name="Gerader Verbinder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826" cy="443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93366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3F764" id="Gerader Verbinder 30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9pt,6.15pt" to="184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" strokecolor="#936" strokeweight="1.5pt">
                <v:stroke endarrow="block"/>
              </v:line>
            </w:pict>
          </mc:Fallback>
        </mc:AlternateContent>
      </w:r>
    </w:p>
    <w:p w14:paraId="3E5EDAB2" w14:textId="40A720CF" w:rsidR="00836D56" w:rsidRPr="00907FFE" w:rsidRDefault="00836D56" w:rsidP="00836D56">
      <w:pPr>
        <w:jc w:val="both"/>
        <w:rPr>
          <w:color w:val="993366"/>
        </w:rPr>
      </w:pPr>
    </w:p>
    <w:p w14:paraId="57F8BAD3" w14:textId="66A26A22" w:rsidR="00836D56" w:rsidRPr="005D71C2" w:rsidRDefault="00836D56" w:rsidP="00836D5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8E373F" wp14:editId="534553AC">
                <wp:simplePos x="0" y="0"/>
                <wp:positionH relativeFrom="column">
                  <wp:posOffset>8533130</wp:posOffset>
                </wp:positionH>
                <wp:positionV relativeFrom="paragraph">
                  <wp:posOffset>79375</wp:posOffset>
                </wp:positionV>
                <wp:extent cx="0" cy="145415"/>
                <wp:effectExtent l="76200" t="0" r="57150" b="64135"/>
                <wp:wrapNone/>
                <wp:docPr id="307" name="Gerader Verbinder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41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93366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6E50F2" id="Gerader Verbinder 30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1.9pt,6.25pt" to="671.9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" strokecolor="#936" strokeweight="1.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8C8D85F" wp14:editId="7C21A0DB">
                <wp:simplePos x="0" y="0"/>
                <wp:positionH relativeFrom="page">
                  <wp:posOffset>993913</wp:posOffset>
                </wp:positionH>
                <wp:positionV relativeFrom="paragraph">
                  <wp:posOffset>219075</wp:posOffset>
                </wp:positionV>
                <wp:extent cx="8913412" cy="1129086"/>
                <wp:effectExtent l="0" t="0" r="21590" b="13970"/>
                <wp:wrapNone/>
                <wp:docPr id="248" name="Gruppieren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913412" cy="1129086"/>
                          <a:chOff x="0" y="0"/>
                          <a:chExt cx="8593546" cy="786837"/>
                        </a:xfrm>
                      </wpg:grpSpPr>
                      <wps:wsp>
                        <wps:cNvPr id="249" name="Diagonal liegende Ecken des Rechtecks abrunden 3"/>
                        <wps:cNvSpPr/>
                        <wps:spPr>
                          <a:xfrm>
                            <a:off x="7685590" y="0"/>
                            <a:ext cx="907956" cy="780979"/>
                          </a:xfrm>
                          <a:prstGeom prst="round2DiagRect">
                            <a:avLst>
                              <a:gd name="adj1" fmla="val 24667"/>
                              <a:gd name="adj2" fmla="val 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9933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7F107E" w14:textId="77777777" w:rsidR="00836D56" w:rsidRPr="00E844AA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 w:rsidRPr="00E844AA"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sehen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0" name="Gruppieren 250"/>
                        <wpg:cNvGrpSpPr/>
                        <wpg:grpSpPr>
                          <a:xfrm>
                            <a:off x="0" y="0"/>
                            <a:ext cx="7691655" cy="786837"/>
                            <a:chOff x="0" y="0"/>
                            <a:chExt cx="7691655" cy="786837"/>
                          </a:xfrm>
                        </wpg:grpSpPr>
                        <wpg:grpSp>
                          <wpg:cNvPr id="251" name="Gruppieren 251"/>
                          <wpg:cNvGrpSpPr/>
                          <wpg:grpSpPr>
                            <a:xfrm>
                              <a:off x="0" y="0"/>
                              <a:ext cx="4381316" cy="786837"/>
                              <a:chOff x="0" y="0"/>
                              <a:chExt cx="4381316" cy="786837"/>
                            </a:xfrm>
                          </wpg:grpSpPr>
                          <wpg:grpSp>
                            <wpg:cNvPr id="252" name="Gruppieren 252"/>
                            <wpg:cNvGrpSpPr/>
                            <wpg:grpSpPr>
                              <a:xfrm>
                                <a:off x="0" y="5787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253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4CFA2E3" w14:textId="77777777" w:rsidR="00836D56" w:rsidRPr="00403864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</w:pPr>
                                    <w:r w:rsidRPr="00403864"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>Gehen Sie zurück zum Start.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4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F00E50" w14:textId="77777777" w:rsidR="00836D56" w:rsidRPr="00AA327E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28"/>
                                        <w:szCs w:val="28"/>
                                        <w:lang w:val="de-AT"/>
                                      </w:rPr>
                                    </w:pPr>
                                    <w:r w:rsidRPr="00AA327E">
                                      <w:rPr>
                                        <w:color w:val="000000" w:themeColor="text1"/>
                                        <w:sz w:val="28"/>
                                        <w:szCs w:val="28"/>
                                        <w:lang w:val="de-AT"/>
                                      </w:rPr>
                                      <w:t>kommen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Gerader Verbinder 255"/>
                              <wps:cNvCnPr/>
                              <wps:spPr>
                                <a:xfrm>
                                  <a:off x="897038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" name="Gerader Verbinder 192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93" name="Gruppieren 193"/>
                            <wpg:cNvGrpSpPr/>
                            <wpg:grpSpPr>
                              <a:xfrm>
                                <a:off x="2199190" y="0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194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F57529" w14:textId="18EAE7E9" w:rsidR="00836D56" w:rsidRPr="00396E5A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 xml:space="preserve">Gehen Sie </w:t>
                                    </w:r>
                                    <w:r w:rsidR="00A65136"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>drei</w:t>
                                    </w:r>
                                    <w:r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  <w:t xml:space="preserve"> Felder zurück.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81251C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lieben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" name="Gerader Verbinder 196"/>
                              <wps:cNvCnPr/>
                              <wps:spPr>
                                <a:xfrm>
                                  <a:off x="897038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7" name="Gerader Verbinder 197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98" name="Gruppieren 198"/>
                          <wpg:cNvGrpSpPr/>
                          <wpg:grpSpPr>
                            <a:xfrm>
                              <a:off x="4398380" y="5787"/>
                              <a:ext cx="2181901" cy="780979"/>
                              <a:chOff x="0" y="0"/>
                              <a:chExt cx="2182126" cy="781050"/>
                            </a:xfrm>
                          </wpg:grpSpPr>
                          <wps:wsp>
                            <wps:cNvPr id="199" name="Diagonal liegende Ecken des Rechtecks abrunden 3"/>
                            <wps:cNvSpPr/>
                            <wps:spPr>
                              <a:xfrm>
                                <a:off x="0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093C9" w14:textId="77777777" w:rsidR="00836D56" w:rsidRPr="00396E5A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de-AT"/>
                                    </w:rPr>
                                  </w:pPr>
                                  <w:r w:rsidRPr="00396E5A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lang w:val="de-AT"/>
                                    </w:rPr>
                                    <w:t>Bilden Sie einen Satz mit</w:t>
                                  </w:r>
                                  <w:r>
                                    <w:rPr>
                                      <w:i/>
                                      <w:color w:val="000000" w:themeColor="text1"/>
                                      <w:sz w:val="22"/>
                                      <w:szCs w:val="22"/>
                                      <w:lang w:val="de-AT"/>
                                    </w:rPr>
                                    <w:t xml:space="preserve"> lieben.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0" name="Diagonal liegende Ecken des Rechtecks abrunden 3"/>
                            <wps:cNvSpPr/>
                            <wps:spPr>
                              <a:xfrm>
                                <a:off x="1088021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0BE90C" w14:textId="77777777" w:rsidR="00836D56" w:rsidRPr="00AA327E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6"/>
                                      <w:szCs w:val="26"/>
                                      <w:lang w:val="de-AT"/>
                                    </w:rPr>
                                  </w:pPr>
                                  <w:r w:rsidRPr="00AA327E">
                                    <w:rPr>
                                      <w:color w:val="000000" w:themeColor="text1"/>
                                      <w:sz w:val="26"/>
                                      <w:szCs w:val="26"/>
                                      <w:lang w:val="de-AT"/>
                                    </w:rPr>
                                    <w:t>brauchen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1" name="Gerader Verbinder 201"/>
                            <wps:cNvCnPr/>
                            <wps:spPr>
                              <a:xfrm>
                                <a:off x="897038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2" name="Gerader Verbinder 202"/>
                            <wps:cNvCnPr/>
                            <wps:spPr>
                              <a:xfrm>
                                <a:off x="2002421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3" name="Diagonal liegende Ecken des Rechtecks abrunden 3"/>
                          <wps:cNvSpPr/>
                          <wps:spPr>
                            <a:xfrm>
                              <a:off x="6597570" y="0"/>
                              <a:ext cx="907956" cy="780979"/>
                            </a:xfrm>
                            <a:prstGeom prst="round2DiagRect">
                              <a:avLst>
                                <a:gd name="adj1" fmla="val 24667"/>
                                <a:gd name="adj2" fmla="val 0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99336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3C0E4B" w14:textId="77777777" w:rsidR="00836D56" w:rsidRPr="00F12739" w:rsidRDefault="00836D56" w:rsidP="00836D56">
                                <w:pPr>
                                  <w:jc w:val="both"/>
                                  <w:rPr>
                                    <w:color w:val="000000" w:themeColor="text1"/>
                                    <w:sz w:val="32"/>
                                    <w:szCs w:val="32"/>
                                    <w:lang w:val="de-AT"/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lang w:val="de-AT"/>
                                  </w:rPr>
                                  <w:drawing>
                                    <wp:inline distT="0" distB="0" distL="0" distR="0" wp14:anchorId="4EFAC442" wp14:editId="054802C1">
                                      <wp:extent cx="642620" cy="642620"/>
                                      <wp:effectExtent l="0" t="0" r="5080" b="0"/>
                                      <wp:docPr id="319" name="Grafik 319" descr="Schwimmen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2" name="swim.svg"/>
                                              <pic:cNvPic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  <a:ext uri="{96DAC541-7B7A-43D3-8B79-37D633B846F1}">
                                                    <asvg:svgBlip xmlns:asvg="http://schemas.microsoft.com/office/drawing/2016/SVG/main" r:embed="rId13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642620" cy="6426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" name="Gerader Verbinder 204"/>
                          <wps:cNvCnPr/>
                          <wps:spPr>
                            <a:xfrm>
                              <a:off x="7511969" y="387751"/>
                              <a:ext cx="179686" cy="5714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993366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C8D85F" id="Gruppieren 248" o:spid="_x0000_s1046" style="position:absolute;left:0;text-align:left;margin-left:78.25pt;margin-top:17.25pt;width:701.85pt;height:88.9pt;flip:x;z-index:251673600;mso-position-horizontal-relative:page;mso-width-relative:margin;mso-height-relative:margin" coordsize="85935,7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">
                <v:shape id="Diagonal liegende Ecken des Rechtecks abrunden 3" o:spid="_x0000_s1047" style="position:absolute;left:7685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" adj="-11796480,,5400" path="m192644,l907956,r,l907956,588335v,106394,-86250,192644,-192644,192644l,780979r,l,192644c,86250,86250,,192644,xe" fillcolor="white [3212]" strokecolor="#936" strokeweight="2pt">
                  <v:stroke joinstyle="miter"/>
                  <v:formulas/>
                  <v:path arrowok="t" o:connecttype="custom" o:connectlocs="192644,0;907956,0;907956,0;907956,588335;715312,780979;0,780979;0,780979;0,192644;192644,0" o:connectangles="0,0,0,0,0,0,0,0,0" textboxrect="0,0,907956,780979"/>
                  <v:textbox inset="1mm,0,0,0">
                    <w:txbxContent>
                      <w:p w14:paraId="4D7F107E" w14:textId="77777777" w:rsidR="00836D56" w:rsidRPr="00E844AA" w:rsidRDefault="00836D56" w:rsidP="00836D56">
                        <w:pPr>
                          <w:jc w:val="both"/>
                          <w:rPr>
                            <w:color w:val="000000" w:themeColor="text1"/>
                            <w:sz w:val="32"/>
                            <w:szCs w:val="32"/>
                            <w:lang w:val="de-AT"/>
                          </w:rPr>
                        </w:pPr>
                        <w:r w:rsidRPr="00E844AA">
                          <w:rPr>
                            <w:color w:val="000000" w:themeColor="text1"/>
                            <w:sz w:val="32"/>
                            <w:szCs w:val="32"/>
                            <w:lang w:val="de-AT"/>
                          </w:rPr>
                          <w:t>sehen</w:t>
                        </w:r>
                      </w:p>
                    </w:txbxContent>
                  </v:textbox>
                </v:shape>
                <v:group id="Gruppieren 250" o:spid="_x0000_s1048" style="position:absolute;width:76916;height:7868" coordsize="76916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group id="Gruppieren 251" o:spid="_x0000_s1049" style="position:absolute;width:43813;height:7868" coordsize="43813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  <v:group id="Gruppieren 252" o:spid="_x0000_s1050" style="position:absolute;top:57;width:21821;height:7811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    <v:shape id="Diagonal liegende Ecken des Rechtecks abrunden 3" o:spid="_x0000_s1051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44CFA2E3" w14:textId="77777777" w:rsidR="00836D56" w:rsidRPr="00403864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</w:pPr>
                              <w:r w:rsidRPr="00403864"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>Gehen Sie zurück zum Start.</w:t>
                              </w:r>
                            </w:p>
                          </w:txbxContent>
                        </v:textbox>
                      </v:shape>
                      <v:shape id="Diagonal liegende Ecken des Rechtecks abrunden 3" o:spid="_x0000_s1052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1DF00E50" w14:textId="77777777" w:rsidR="00836D56" w:rsidRPr="00AA327E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28"/>
                                  <w:szCs w:val="28"/>
                                  <w:lang w:val="de-AT"/>
                                </w:rPr>
                              </w:pPr>
                              <w:r w:rsidRPr="00AA327E">
                                <w:rPr>
                                  <w:color w:val="000000" w:themeColor="text1"/>
                                  <w:sz w:val="28"/>
                                  <w:szCs w:val="28"/>
                                  <w:lang w:val="de-AT"/>
                                </w:rPr>
                                <w:t>kommen</w:t>
                              </w:r>
                            </w:p>
                          </w:txbxContent>
                        </v:textbox>
                      </v:shape>
                      <v:line id="Gerader Verbinder 255" o:spid="_x0000_s1053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" strokecolor="#936" strokeweight="1.5pt">
                        <v:stroke endarrow="block"/>
                      </v:line>
                      <v:line id="Gerader Verbinder 192" o:spid="_x0000_s1054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" strokecolor="#936" strokeweight="1.5pt">
                        <v:stroke endarrow="block"/>
                      </v:line>
                    </v:group>
                    <v:group id="Gruppieren 193" o:spid="_x0000_s1055" style="position:absolute;left:21991;width:21822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    <v:shape id="Diagonal liegende Ecken des Rechtecks abrunden 3" o:spid="_x0000_s1056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4FF57529" w14:textId="18EAE7E9" w:rsidR="00836D56" w:rsidRPr="00396E5A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 xml:space="preserve">Gehen Sie </w:t>
                              </w:r>
                              <w:r w:rsidR="00A65136"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>drei</w:t>
                              </w:r>
                              <w:r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 xml:space="preserve"> Felder zurück.</w:t>
                              </w:r>
                            </w:p>
                          </w:txbxContent>
                        </v:textbox>
                      </v:shape>
                      <v:shape id="Diagonal liegende Ecken des Rechtecks abrunden 3" o:spid="_x0000_s1057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0C81251C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lieben</w:t>
                              </w:r>
                            </w:p>
                          </w:txbxContent>
                        </v:textbox>
                      </v:shape>
                      <v:line id="Gerader Verbinder 196" o:spid="_x0000_s1058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" strokecolor="#936" strokeweight="1.5pt">
                        <v:stroke endarrow="block"/>
                      </v:line>
                      <v:line id="Gerader Verbinder 197" o:spid="_x0000_s1059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" strokecolor="#936" strokeweight="1.5pt">
                        <v:stroke endarrow="block"/>
                      </v:line>
                    </v:group>
                  </v:group>
                  <v:group id="Gruppieren 198" o:spid="_x0000_s1060" style="position:absolute;left:43983;top:57;width:21819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<v:shape id="Diagonal liegende Ecken des Rechtecks abrunden 3" o:spid="_x0000_s1061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397093C9" w14:textId="77777777" w:rsidR="00836D56" w:rsidRPr="00396E5A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 w:val="22"/>
                                <w:szCs w:val="22"/>
                                <w:lang w:val="de-AT"/>
                              </w:rPr>
                            </w:pPr>
                            <w:r w:rsidRPr="00396E5A">
                              <w:rPr>
                                <w:color w:val="000000" w:themeColor="text1"/>
                                <w:sz w:val="22"/>
                                <w:szCs w:val="22"/>
                                <w:lang w:val="de-AT"/>
                              </w:rPr>
                              <w:t>Bilden Sie einen Satz mit</w:t>
                            </w:r>
                            <w:r>
                              <w:rPr>
                                <w:i/>
                                <w:color w:val="000000" w:themeColor="text1"/>
                                <w:sz w:val="22"/>
                                <w:szCs w:val="22"/>
                                <w:lang w:val="de-AT"/>
                              </w:rPr>
                              <w:t xml:space="preserve"> lieben.</w:t>
                            </w:r>
                          </w:p>
                        </w:txbxContent>
                      </v:textbox>
                    </v:shape>
                    <v:shape id="Diagonal liegende Ecken des Rechtecks abrunden 3" o:spid="_x0000_s1062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3B0BE90C" w14:textId="77777777" w:rsidR="00836D56" w:rsidRPr="00AA327E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 w:val="26"/>
                                <w:szCs w:val="26"/>
                                <w:lang w:val="de-AT"/>
                              </w:rPr>
                            </w:pPr>
                            <w:r w:rsidRPr="00AA327E">
                              <w:rPr>
                                <w:color w:val="000000" w:themeColor="text1"/>
                                <w:sz w:val="26"/>
                                <w:szCs w:val="26"/>
                                <w:lang w:val="de-AT"/>
                              </w:rPr>
                              <w:t>brauchen</w:t>
                            </w:r>
                          </w:p>
                        </w:txbxContent>
                      </v:textbox>
                    </v:shape>
                    <v:line id="Gerader Verbinder 201" o:spid="_x0000_s1063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" strokecolor="#936" strokeweight="1.5pt">
                      <v:stroke endarrow="block"/>
                    </v:line>
                    <v:line id="Gerader Verbinder 202" o:spid="_x0000_s1064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" strokecolor="#936" strokeweight="1.5pt">
                      <v:stroke endarrow="block"/>
                    </v:line>
                  </v:group>
                  <v:shape id="Diagonal liegende Ecken des Rechtecks abrunden 3" o:spid="_x0000_s1065" style="position:absolute;left:6597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" adj="-11796480,,5400" path="m192644,l907956,r,l907956,588335v,106394,-86250,192644,-192644,192644l,780979r,l,192644c,86250,86250,,192644,xe" fillcolor="white [3212]" strokecolor="#936" strokeweight="2pt">
                    <v:stroke joinstyle="miter"/>
                    <v:formulas/>
                    <v:path arrowok="t" o:connecttype="custom" o:connectlocs="192644,0;907956,0;907956,0;907956,588335;715312,780979;0,780979;0,780979;0,192644;192644,0" o:connectangles="0,0,0,0,0,0,0,0,0" textboxrect="0,0,907956,780979"/>
                    <v:textbox inset="1mm,0,0,0">
                      <w:txbxContent>
                        <w:p w14:paraId="183C0E4B" w14:textId="77777777" w:rsidR="00836D56" w:rsidRPr="00F12739" w:rsidRDefault="00836D56" w:rsidP="00836D56">
                          <w:pPr>
                            <w:jc w:val="both"/>
                            <w:rPr>
                              <w:color w:val="000000" w:themeColor="text1"/>
                              <w:sz w:val="32"/>
                              <w:szCs w:val="32"/>
                              <w:lang w:val="de-AT"/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:lang w:val="de-AT"/>
                            </w:rPr>
                            <w:drawing>
                              <wp:inline distT="0" distB="0" distL="0" distR="0" wp14:anchorId="4EFAC442" wp14:editId="054802C1">
                                <wp:extent cx="642620" cy="642620"/>
                                <wp:effectExtent l="0" t="0" r="5080" b="0"/>
                                <wp:docPr id="319" name="Grafik 319" descr="Schwimm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2" name="swim.svg"/>
                                        <pic:cNvPic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1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42620" cy="6426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line id="Gerader Verbinder 204" o:spid="_x0000_s1066" style="position:absolute;visibility:visible;mso-wrap-style:square" from="75119,3877" to="76916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" strokecolor="#936" strokeweight="1.5pt">
                    <v:stroke endarrow="block"/>
                  </v:line>
                </v:group>
                <w10:wrap anchorx="page"/>
              </v:group>
            </w:pict>
          </mc:Fallback>
        </mc:AlternateContent>
      </w:r>
    </w:p>
    <w:p w14:paraId="7C241A86" w14:textId="672B4BF0" w:rsidR="00836D56" w:rsidRPr="005D71C2" w:rsidRDefault="00836D56" w:rsidP="00836D56">
      <w:pPr>
        <w:jc w:val="both"/>
      </w:pPr>
    </w:p>
    <w:p w14:paraId="101A79C6" w14:textId="21C1CD60" w:rsidR="00836D56" w:rsidRPr="005D71C2" w:rsidRDefault="00836D56" w:rsidP="00836D56">
      <w:pPr>
        <w:jc w:val="both"/>
      </w:pPr>
    </w:p>
    <w:p w14:paraId="62BE5467" w14:textId="135A50C9" w:rsidR="00836D56" w:rsidRPr="005D71C2" w:rsidRDefault="00836D56" w:rsidP="00836D56">
      <w:pPr>
        <w:jc w:val="both"/>
      </w:pPr>
    </w:p>
    <w:p w14:paraId="3AB8EB74" w14:textId="2464F310" w:rsidR="00836D56" w:rsidRDefault="00836D56" w:rsidP="00836D56">
      <w:pPr>
        <w:jc w:val="both"/>
      </w:pPr>
    </w:p>
    <w:p w14:paraId="632D9A87" w14:textId="02B5BB50" w:rsidR="00836D56" w:rsidRDefault="00836D56" w:rsidP="00836D56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124E46D" wp14:editId="6F5BEE9B">
                <wp:simplePos x="0" y="0"/>
                <wp:positionH relativeFrom="column">
                  <wp:posOffset>5727524</wp:posOffset>
                </wp:positionH>
                <wp:positionV relativeFrom="paragraph">
                  <wp:posOffset>176503</wp:posOffset>
                </wp:positionV>
                <wp:extent cx="1049020" cy="389255"/>
                <wp:effectExtent l="0" t="0" r="17780" b="10795"/>
                <wp:wrapSquare wrapText="bothSides"/>
                <wp:docPr id="30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E535F" w14:textId="77777777" w:rsidR="00836D56" w:rsidRDefault="00836D56" w:rsidP="00836D56">
                            <w:r>
                              <w:t>6 – sie/ 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4E46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67" type="#_x0000_t202" style="position:absolute;left:0;text-align:left;margin-left:451pt;margin-top:13.9pt;width:82.6pt;height:30.6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">
                <v:textbox>
                  <w:txbxContent>
                    <w:p w14:paraId="369E535F" w14:textId="77777777" w:rsidR="00836D56" w:rsidRDefault="00836D56" w:rsidP="00836D56">
                      <w:r>
                        <w:t>6 – sie/ Sie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4DD9550" wp14:editId="33B5F235">
                <wp:simplePos x="0" y="0"/>
                <wp:positionH relativeFrom="column">
                  <wp:posOffset>4730336</wp:posOffset>
                </wp:positionH>
                <wp:positionV relativeFrom="paragraph">
                  <wp:posOffset>50468</wp:posOffset>
                </wp:positionV>
                <wp:extent cx="723265" cy="603885"/>
                <wp:effectExtent l="0" t="0" r="19685" b="24765"/>
                <wp:wrapSquare wrapText="bothSides"/>
                <wp:docPr id="30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26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20A82" w14:textId="77777777" w:rsidR="00836D56" w:rsidRDefault="00836D56" w:rsidP="00836D56">
                            <w:r>
                              <w:t>4 – wir</w:t>
                            </w:r>
                            <w:r>
                              <w:tab/>
                            </w:r>
                          </w:p>
                          <w:p w14:paraId="76F9F2DE" w14:textId="77777777" w:rsidR="00836D56" w:rsidRDefault="00836D56" w:rsidP="00836D56">
                            <w:r>
                              <w:t>5 – ihr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D9550" id="_x0000_s1068" type="#_x0000_t202" style="position:absolute;left:0;text-align:left;margin-left:372.45pt;margin-top:3.95pt;width:56.95pt;height:47.5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">
                <v:textbox>
                  <w:txbxContent>
                    <w:p w14:paraId="2A220A82" w14:textId="77777777" w:rsidR="00836D56" w:rsidRDefault="00836D56" w:rsidP="00836D56">
                      <w:r>
                        <w:t>4 – wir</w:t>
                      </w:r>
                      <w:r>
                        <w:tab/>
                      </w:r>
                    </w:p>
                    <w:p w14:paraId="76F9F2DE" w14:textId="77777777" w:rsidR="00836D56" w:rsidRDefault="00836D56" w:rsidP="00836D56">
                      <w:r>
                        <w:t>5 – ihr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619B46B" wp14:editId="032B4C8F">
                <wp:simplePos x="0" y="0"/>
                <wp:positionH relativeFrom="column">
                  <wp:posOffset>2923898</wp:posOffset>
                </wp:positionH>
                <wp:positionV relativeFrom="paragraph">
                  <wp:posOffset>208501</wp:posOffset>
                </wp:positionV>
                <wp:extent cx="1470660" cy="357505"/>
                <wp:effectExtent l="0" t="0" r="15240" b="23495"/>
                <wp:wrapSquare wrapText="bothSides"/>
                <wp:docPr id="30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66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6EC7E" w14:textId="77777777" w:rsidR="00836D56" w:rsidRDefault="00836D56" w:rsidP="00836D56">
                            <w:r>
                              <w:t>3 – er/ sie/ es</w:t>
                            </w:r>
                            <w:r>
                              <w:tab/>
                            </w:r>
                          </w:p>
                          <w:p w14:paraId="286B8B65" w14:textId="77777777" w:rsidR="00836D56" w:rsidRDefault="00836D56" w:rsidP="00836D56">
                            <w:r>
                              <w:t>2 – 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9B46B" id="_x0000_s1069" type="#_x0000_t202" style="position:absolute;left:0;text-align:left;margin-left:230.25pt;margin-top:16.4pt;width:115.8pt;height:28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">
                <v:textbox>
                  <w:txbxContent>
                    <w:p w14:paraId="56C6EC7E" w14:textId="77777777" w:rsidR="00836D56" w:rsidRDefault="00836D56" w:rsidP="00836D56">
                      <w:r>
                        <w:t>3 – er/ sie/ es</w:t>
                      </w:r>
                      <w:r>
                        <w:tab/>
                      </w:r>
                    </w:p>
                    <w:p w14:paraId="286B8B65" w14:textId="77777777" w:rsidR="00836D56" w:rsidRDefault="00836D56" w:rsidP="00836D56">
                      <w:r>
                        <w:t>2 – du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F24BBB4" wp14:editId="2F41B33F">
                <wp:simplePos x="0" y="0"/>
                <wp:positionH relativeFrom="column">
                  <wp:posOffset>1890451</wp:posOffset>
                </wp:positionH>
                <wp:positionV relativeFrom="paragraph">
                  <wp:posOffset>89370</wp:posOffset>
                </wp:positionV>
                <wp:extent cx="723265" cy="603885"/>
                <wp:effectExtent l="0" t="0" r="19685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26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49347" w14:textId="77777777" w:rsidR="00836D56" w:rsidRDefault="00836D56" w:rsidP="00836D56">
                            <w:r>
                              <w:t>1 – ich</w:t>
                            </w:r>
                            <w:r>
                              <w:tab/>
                            </w:r>
                          </w:p>
                          <w:p w14:paraId="6ED2EF32" w14:textId="77777777" w:rsidR="00836D56" w:rsidRDefault="00836D56" w:rsidP="00836D56">
                            <w:r>
                              <w:t>2 – 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4BBB4" id="_x0000_s1070" type="#_x0000_t202" style="position:absolute;left:0;text-align:left;margin-left:148.85pt;margin-top:7.05pt;width:56.95pt;height:47.5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">
                <v:textbox>
                  <w:txbxContent>
                    <w:p w14:paraId="71449347" w14:textId="77777777" w:rsidR="00836D56" w:rsidRDefault="00836D56" w:rsidP="00836D56">
                      <w:r>
                        <w:t>1 – ich</w:t>
                      </w:r>
                      <w:r>
                        <w:tab/>
                      </w:r>
                    </w:p>
                    <w:p w14:paraId="6ED2EF32" w14:textId="77777777" w:rsidR="00836D56" w:rsidRDefault="00836D56" w:rsidP="00836D56">
                      <w:r>
                        <w:t>2 – du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8E21A1" w14:textId="5F1F584F" w:rsidR="00836D56" w:rsidRDefault="00836D56" w:rsidP="00836D5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8653FA" wp14:editId="5A3DA606">
                <wp:simplePos x="0" y="0"/>
                <wp:positionH relativeFrom="margin">
                  <wp:posOffset>192722</wp:posOffset>
                </wp:positionH>
                <wp:positionV relativeFrom="paragraph">
                  <wp:posOffset>92089</wp:posOffset>
                </wp:positionV>
                <wp:extent cx="818517" cy="0"/>
                <wp:effectExtent l="47308" t="0" r="47942" b="66993"/>
                <wp:wrapNone/>
                <wp:docPr id="296" name="Gerader Verbinde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1851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93366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12FF0" id="Gerader Verbinder 296" o:spid="_x0000_s1026" style="position:absolute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.15pt,7.25pt" to="79.6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" strokecolor="#936" strokeweight="1.5pt">
                <v:stroke endarrow="block"/>
                <w10:wrap anchorx="margin"/>
              </v:line>
            </w:pict>
          </mc:Fallback>
        </mc:AlternateContent>
      </w:r>
    </w:p>
    <w:p w14:paraId="52AD0F9A" w14:textId="45CDDDB6" w:rsidR="00836D56" w:rsidRDefault="00836D56" w:rsidP="00836D5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7A772A2" wp14:editId="19196879">
                <wp:simplePos x="0" y="0"/>
                <wp:positionH relativeFrom="page">
                  <wp:posOffset>985962</wp:posOffset>
                </wp:positionH>
                <wp:positionV relativeFrom="paragraph">
                  <wp:posOffset>246628</wp:posOffset>
                </wp:positionV>
                <wp:extent cx="8992925" cy="1121134"/>
                <wp:effectExtent l="0" t="0" r="17780" b="22225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92925" cy="1121134"/>
                          <a:chOff x="0" y="0"/>
                          <a:chExt cx="8593546" cy="786837"/>
                        </a:xfrm>
                      </wpg:grpSpPr>
                      <wps:wsp>
                        <wps:cNvPr id="4" name="Diagonal liegende Ecken des Rechtecks abrunden 3"/>
                        <wps:cNvSpPr/>
                        <wps:spPr>
                          <a:xfrm>
                            <a:off x="7685590" y="0"/>
                            <a:ext cx="907956" cy="780979"/>
                          </a:xfrm>
                          <a:prstGeom prst="round2DiagRect">
                            <a:avLst>
                              <a:gd name="adj1" fmla="val 24667"/>
                              <a:gd name="adj2" fmla="val 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9933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DBFCBB" w14:textId="77777777" w:rsidR="00836D56" w:rsidRPr="000E0400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</w:pPr>
                              <w:r w:rsidRPr="000E0400"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  <w:t>verstehen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uppieren 6"/>
                        <wpg:cNvGrpSpPr/>
                        <wpg:grpSpPr>
                          <a:xfrm>
                            <a:off x="0" y="0"/>
                            <a:ext cx="7674294" cy="786837"/>
                            <a:chOff x="0" y="0"/>
                            <a:chExt cx="7674294" cy="786837"/>
                          </a:xfrm>
                        </wpg:grpSpPr>
                        <wpg:grpSp>
                          <wpg:cNvPr id="9" name="Gruppieren 9"/>
                          <wpg:cNvGrpSpPr/>
                          <wpg:grpSpPr>
                            <a:xfrm>
                              <a:off x="0" y="0"/>
                              <a:ext cx="4381316" cy="786837"/>
                              <a:chOff x="0" y="0"/>
                              <a:chExt cx="4381316" cy="786837"/>
                            </a:xfrm>
                          </wpg:grpSpPr>
                          <wpg:grpSp>
                            <wpg:cNvPr id="10" name="Gruppieren 10"/>
                            <wpg:cNvGrpSpPr/>
                            <wpg:grpSpPr>
                              <a:xfrm>
                                <a:off x="0" y="5787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11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E9B2DE1" w14:textId="77777777" w:rsidR="00836D56" w:rsidRPr="00F12739" w:rsidRDefault="00836D56" w:rsidP="00836D56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967A938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wohnen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erader Verbinder 13"/>
                              <wps:cNvCnPr/>
                              <wps:spPr>
                                <a:xfrm>
                                  <a:off x="912234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Gerader Verbinder 14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6" name="Gruppieren 16"/>
                            <wpg:cNvGrpSpPr/>
                            <wpg:grpSpPr>
                              <a:xfrm>
                                <a:off x="2199190" y="0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17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268FF5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DFDC2F2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machen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erader Verbinder 19"/>
                              <wps:cNvCnPr/>
                              <wps:spPr>
                                <a:xfrm>
                                  <a:off x="897038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Gerader Verbinder 20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4" name="Gruppieren 24"/>
                          <wpg:cNvGrpSpPr/>
                          <wpg:grpSpPr>
                            <a:xfrm>
                              <a:off x="4398380" y="5787"/>
                              <a:ext cx="2181901" cy="780979"/>
                              <a:chOff x="0" y="0"/>
                              <a:chExt cx="2182126" cy="781050"/>
                            </a:xfrm>
                          </wpg:grpSpPr>
                          <wps:wsp>
                            <wps:cNvPr id="25" name="Diagonal liegende Ecken des Rechtecks abrunden 3"/>
                            <wps:cNvSpPr/>
                            <wps:spPr>
                              <a:xfrm>
                                <a:off x="0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451319" w14:textId="77777777" w:rsidR="00836D56" w:rsidRPr="00403864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</w:pPr>
                                  <w:r w:rsidRPr="00403864"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  <w:t>Gehen Sie 4 Felder weiter.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Diagonal liegende Ecken des Rechtecks abrunden 3"/>
                            <wps:cNvSpPr/>
                            <wps:spPr>
                              <a:xfrm>
                                <a:off x="1088021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BC34A" w14:textId="77777777" w:rsidR="00836D56" w:rsidRPr="00F12739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lang w:val="de-AT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lang w:val="de-AT"/>
                                    </w:rPr>
                                    <w:t>hören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Gerader Verbinder 27"/>
                            <wps:cNvCnPr/>
                            <wps:spPr>
                              <a:xfrm>
                                <a:off x="897038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" name="Gerader Verbinder 28"/>
                            <wps:cNvCnPr/>
                            <wps:spPr>
                              <a:xfrm>
                                <a:off x="2002421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9" name="Diagonal liegende Ecken des Rechtecks abrunden 3"/>
                          <wps:cNvSpPr/>
                          <wps:spPr>
                            <a:xfrm>
                              <a:off x="6597570" y="0"/>
                              <a:ext cx="907956" cy="780979"/>
                            </a:xfrm>
                            <a:prstGeom prst="round2DiagRect">
                              <a:avLst>
                                <a:gd name="adj1" fmla="val 24667"/>
                                <a:gd name="adj2" fmla="val 0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99336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D7AE90" w14:textId="77777777" w:rsidR="00836D56" w:rsidRPr="00F12739" w:rsidRDefault="00836D56" w:rsidP="00836D56">
                                <w:pPr>
                                  <w:jc w:val="both"/>
                                  <w:rPr>
                                    <w:color w:val="000000" w:themeColor="text1"/>
                                    <w:sz w:val="32"/>
                                    <w:szCs w:val="32"/>
                                    <w:lang w:val="de-A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Gerader Verbinder 30"/>
                          <wps:cNvCnPr/>
                          <wps:spPr>
                            <a:xfrm>
                              <a:off x="7494608" y="387751"/>
                              <a:ext cx="179686" cy="5714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993366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A772A2" id="Gruppieren 1" o:spid="_x0000_s1071" style="position:absolute;left:0;text-align:left;margin-left:77.65pt;margin-top:19.4pt;width:708.1pt;height:88.3pt;z-index:251674624;mso-position-horizontal-relative:page;mso-width-relative:margin;mso-height-relative:margin" coordsize="85935,7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">
                <v:shape id="Diagonal liegende Ecken des Rechtecks abrunden 3" o:spid="_x0000_s1072" style="position:absolute;left:7685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" adj="-11796480,,5400" path="m192644,l907956,r,l907956,588335v,106394,-86250,192644,-192644,192644l,780979r,l,192644c,86250,86250,,192644,xe" fillcolor="white [3212]" strokecolor="#936" strokeweight="2pt">
                  <v:stroke joinstyle="miter"/>
                  <v:formulas/>
                  <v:path arrowok="t" o:connecttype="custom" o:connectlocs="192644,0;907956,0;907956,0;907956,588335;715312,780979;0,780979;0,780979;0,192644;192644,0" o:connectangles="0,0,0,0,0,0,0,0,0" textboxrect="0,0,907956,780979"/>
                  <v:textbox inset="1mm,0,0,0">
                    <w:txbxContent>
                      <w:p w14:paraId="07DBFCBB" w14:textId="77777777" w:rsidR="00836D56" w:rsidRPr="000E0400" w:rsidRDefault="00836D56" w:rsidP="00836D56">
                        <w:pPr>
                          <w:jc w:val="both"/>
                          <w:rPr>
                            <w:color w:val="000000" w:themeColor="text1"/>
                            <w:szCs w:val="24"/>
                            <w:lang w:val="de-AT"/>
                          </w:rPr>
                        </w:pPr>
                        <w:r w:rsidRPr="000E0400">
                          <w:rPr>
                            <w:color w:val="000000" w:themeColor="text1"/>
                            <w:szCs w:val="24"/>
                            <w:lang w:val="de-AT"/>
                          </w:rPr>
                          <w:t>verstehen</w:t>
                        </w:r>
                      </w:p>
                    </w:txbxContent>
                  </v:textbox>
                </v:shape>
                <v:group id="Gruppieren 6" o:spid="_x0000_s1073" style="position:absolute;width:76742;height:7868" coordsize="76742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ruppieren 9" o:spid="_x0000_s1074" style="position:absolute;width:43813;height:7868" coordsize="43813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group id="Gruppieren 10" o:spid="_x0000_s1075" style="position:absolute;top:57;width:21821;height:7811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 id="Diagonal liegende Ecken des Rechtecks abrunden 3" o:spid="_x0000_s1076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1E9B2DE1" w14:textId="77777777" w:rsidR="00836D56" w:rsidRPr="00F12739" w:rsidRDefault="00836D56" w:rsidP="00836D56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</w:p>
                          </w:txbxContent>
                        </v:textbox>
                      </v:shape>
                      <v:shape id="Diagonal liegende Ecken des Rechtecks abrunden 3" o:spid="_x0000_s1077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0967A938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wohnen</w:t>
                              </w:r>
                            </w:p>
                          </w:txbxContent>
                        </v:textbox>
                      </v:shape>
                      <v:line id="Gerader Verbinder 13" o:spid="_x0000_s1078" style="position:absolute;visibility:visible;mso-wrap-style:square" from="9122,3877" to="10919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" strokecolor="#936" strokeweight="1.5pt">
                        <v:stroke endarrow="block"/>
                      </v:line>
                      <v:line id="Gerader Verbinder 14" o:spid="_x0000_s1079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" strokecolor="#936" strokeweight="1.5pt">
                        <v:stroke endarrow="block"/>
                      </v:line>
                    </v:group>
                    <v:group id="Gruppieren 16" o:spid="_x0000_s1080" style="position:absolute;left:21991;width:21822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shape id="Diagonal liegende Ecken des Rechtecks abrunden 3" o:spid="_x0000_s1081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12268FF5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</w:p>
                          </w:txbxContent>
                        </v:textbox>
                      </v:shape>
                      <v:shape id="Diagonal liegende Ecken des Rechtecks abrunden 3" o:spid="_x0000_s1082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3DFDC2F2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machen</w:t>
                              </w:r>
                            </w:p>
                          </w:txbxContent>
                        </v:textbox>
                      </v:shape>
                      <v:line id="Gerader Verbinder 19" o:spid="_x0000_s1083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" strokecolor="#936" strokeweight="1.5pt">
                        <v:stroke endarrow="block"/>
                      </v:line>
                      <v:line id="Gerader Verbinder 20" o:spid="_x0000_s1084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" strokecolor="#936" strokeweight="1.5pt">
                        <v:stroke endarrow="block"/>
                      </v:line>
                    </v:group>
                  </v:group>
                  <v:group id="Gruppieren 24" o:spid="_x0000_s1085" style="position:absolute;left:43983;top:57;width:21819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shape id="Diagonal liegende Ecken des Rechtecks abrunden 3" o:spid="_x0000_s1086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09451319" w14:textId="77777777" w:rsidR="00836D56" w:rsidRPr="00403864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</w:pPr>
                            <w:r w:rsidRPr="00403864"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  <w:t>Gehen Sie 4 Felder weiter.</w:t>
                            </w:r>
                          </w:p>
                        </w:txbxContent>
                      </v:textbox>
                    </v:shape>
                    <v:shape id="Diagonal liegende Ecken des Rechtecks abrunden 3" o:spid="_x0000_s1087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55CBC34A" w14:textId="77777777" w:rsidR="00836D56" w:rsidRPr="00F12739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 w:val="32"/>
                                <w:szCs w:val="32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:lang w:val="de-AT"/>
                              </w:rPr>
                              <w:t>hören</w:t>
                            </w:r>
                          </w:p>
                        </w:txbxContent>
                      </v:textbox>
                    </v:shape>
                    <v:line id="Gerader Verbinder 27" o:spid="_x0000_s1088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" strokecolor="#936" strokeweight="1.5pt">
                      <v:stroke endarrow="block"/>
                    </v:line>
                    <v:line id="Gerader Verbinder 28" o:spid="_x0000_s1089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" strokecolor="#936" strokeweight="1.5pt">
                      <v:stroke endarrow="block"/>
                    </v:line>
                  </v:group>
                  <v:shape id="Diagonal liegende Ecken des Rechtecks abrunden 3" o:spid="_x0000_s1090" style="position:absolute;left:6597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" adj="-11796480,,5400" path="m192644,l907956,r,l907956,588335v,106394,-86250,192644,-192644,192644l,780979r,l,192644c,86250,86250,,192644,xe" fillcolor="white [3212]" strokecolor="#936" strokeweight="2pt">
                    <v:stroke joinstyle="miter"/>
                    <v:formulas/>
                    <v:path arrowok="t" o:connecttype="custom" o:connectlocs="192644,0;907956,0;907956,0;907956,588335;715312,780979;0,780979;0,780979;0,192644;192644,0" o:connectangles="0,0,0,0,0,0,0,0,0" textboxrect="0,0,907956,780979"/>
                    <v:textbox inset="1mm,0,0,0">
                      <w:txbxContent>
                        <w:p w14:paraId="4CD7AE90" w14:textId="77777777" w:rsidR="00836D56" w:rsidRPr="00F12739" w:rsidRDefault="00836D56" w:rsidP="00836D56">
                          <w:pPr>
                            <w:jc w:val="both"/>
                            <w:rPr>
                              <w:color w:val="000000" w:themeColor="text1"/>
                              <w:sz w:val="32"/>
                              <w:szCs w:val="32"/>
                              <w:lang w:val="de-AT"/>
                            </w:rPr>
                          </w:pPr>
                        </w:p>
                      </w:txbxContent>
                    </v:textbox>
                  </v:shape>
                  <v:line id="Gerader Verbinder 30" o:spid="_x0000_s1091" style="position:absolute;visibility:visible;mso-wrap-style:square" from="74946,3877" to="76742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" strokecolor="#936" strokeweight="1.5pt">
                    <v:stroke endarrow="block"/>
                  </v:line>
                </v:group>
                <w10:wrap anchorx="page"/>
              </v:group>
            </w:pict>
          </mc:Fallback>
        </mc:AlternateContent>
      </w:r>
    </w:p>
    <w:p w14:paraId="543C7949" w14:textId="19145B2A" w:rsidR="00836D56" w:rsidRDefault="00836D56" w:rsidP="00836D56">
      <w:pPr>
        <w:jc w:val="both"/>
      </w:pPr>
      <w:r w:rsidRPr="000B181C">
        <w:rPr>
          <w:noProof/>
          <w:color w:val="993366"/>
        </w:rPr>
        <w:drawing>
          <wp:anchor distT="0" distB="0" distL="114300" distR="114300" simplePos="0" relativeHeight="251681792" behindDoc="0" locked="0" layoutInCell="1" allowOverlap="1" wp14:anchorId="49F81A9E" wp14:editId="61F8DF6E">
            <wp:simplePos x="0" y="0"/>
            <wp:positionH relativeFrom="column">
              <wp:posOffset>7152116</wp:posOffset>
            </wp:positionH>
            <wp:positionV relativeFrom="paragraph">
              <wp:posOffset>246656</wp:posOffset>
            </wp:positionV>
            <wp:extent cx="642620" cy="642620"/>
            <wp:effectExtent l="0" t="0" r="0" b="5080"/>
            <wp:wrapNone/>
            <wp:docPr id="318" name="Grafik 318" descr="Dus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shower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181C">
        <w:rPr>
          <w:noProof/>
          <w:color w:val="993366"/>
        </w:rPr>
        <w:drawing>
          <wp:anchor distT="0" distB="0" distL="114300" distR="114300" simplePos="0" relativeHeight="251677696" behindDoc="0" locked="0" layoutInCell="1" allowOverlap="1" wp14:anchorId="0B68A80C" wp14:editId="49038B5B">
            <wp:simplePos x="0" y="0"/>
            <wp:positionH relativeFrom="column">
              <wp:posOffset>2566504</wp:posOffset>
            </wp:positionH>
            <wp:positionV relativeFrom="paragraph">
              <wp:posOffset>226943</wp:posOffset>
            </wp:positionV>
            <wp:extent cx="642620" cy="642620"/>
            <wp:effectExtent l="0" t="0" r="0" b="5080"/>
            <wp:wrapNone/>
            <wp:docPr id="287" name="Grafik 287" descr="Ausfüh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run.sv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181C">
        <w:rPr>
          <w:noProof/>
          <w:color w:val="993366"/>
        </w:rPr>
        <w:drawing>
          <wp:anchor distT="0" distB="0" distL="114300" distR="114300" simplePos="0" relativeHeight="251676672" behindDoc="0" locked="0" layoutInCell="1" allowOverlap="1" wp14:anchorId="28060856" wp14:editId="0A7AA2C3">
            <wp:simplePos x="0" y="0"/>
            <wp:positionH relativeFrom="column">
              <wp:posOffset>245689</wp:posOffset>
            </wp:positionH>
            <wp:positionV relativeFrom="paragraph">
              <wp:posOffset>192350</wp:posOffset>
            </wp:positionV>
            <wp:extent cx="642620" cy="642620"/>
            <wp:effectExtent l="0" t="0" r="0" b="0"/>
            <wp:wrapNone/>
            <wp:docPr id="286" name="Grafik 286" descr="Weinendes Gesicht ohne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cryingfaceoutline.sv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05C667" w14:textId="7556DB80" w:rsidR="00836D56" w:rsidRDefault="00836D56" w:rsidP="00836D56">
      <w:pPr>
        <w:jc w:val="both"/>
      </w:pPr>
    </w:p>
    <w:p w14:paraId="0B9931F1" w14:textId="429A9DE0" w:rsidR="00836D56" w:rsidRDefault="00836D56" w:rsidP="00836D56">
      <w:pPr>
        <w:jc w:val="both"/>
      </w:pPr>
    </w:p>
    <w:p w14:paraId="0F1D99D5" w14:textId="34C524CD" w:rsidR="00836D56" w:rsidRDefault="00836D56" w:rsidP="00836D5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C1AFE1" wp14:editId="7BCA168A">
                <wp:simplePos x="0" y="0"/>
                <wp:positionH relativeFrom="column">
                  <wp:posOffset>8647430</wp:posOffset>
                </wp:positionH>
                <wp:positionV relativeFrom="paragraph">
                  <wp:posOffset>247650</wp:posOffset>
                </wp:positionV>
                <wp:extent cx="0" cy="130457"/>
                <wp:effectExtent l="76200" t="0" r="57150" b="60325"/>
                <wp:wrapNone/>
                <wp:docPr id="308" name="Gerader Verbinde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457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993366"/>
                          </a:solidFill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D6516" id="Gerader Verbinder 308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0.9pt,19.5pt" to="680.9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" strokecolor="#936" strokeweight="1.5pt">
                <v:stroke endarrow="block"/>
              </v:line>
            </w:pict>
          </mc:Fallback>
        </mc:AlternateContent>
      </w:r>
    </w:p>
    <w:p w14:paraId="7DA34B74" w14:textId="617085AD" w:rsidR="00836D56" w:rsidRDefault="00836D56" w:rsidP="00836D5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DC2CC50" wp14:editId="5524D8C0">
                <wp:simplePos x="0" y="0"/>
                <wp:positionH relativeFrom="column">
                  <wp:posOffset>77580</wp:posOffset>
                </wp:positionH>
                <wp:positionV relativeFrom="paragraph">
                  <wp:posOffset>90971</wp:posOffset>
                </wp:positionV>
                <wp:extent cx="9016780" cy="1160890"/>
                <wp:effectExtent l="0" t="0" r="13335" b="20320"/>
                <wp:wrapNone/>
                <wp:docPr id="259" name="Gruppieren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9016780" cy="1160890"/>
                          <a:chOff x="0" y="0"/>
                          <a:chExt cx="8593546" cy="786837"/>
                        </a:xfrm>
                      </wpg:grpSpPr>
                      <wps:wsp>
                        <wps:cNvPr id="260" name="Diagonal liegende Ecken des Rechtecks abrunden 3"/>
                        <wps:cNvSpPr/>
                        <wps:spPr>
                          <a:xfrm>
                            <a:off x="7685590" y="0"/>
                            <a:ext cx="907956" cy="780979"/>
                          </a:xfrm>
                          <a:prstGeom prst="round2DiagRect">
                            <a:avLst>
                              <a:gd name="adj1" fmla="val 24667"/>
                              <a:gd name="adj2" fmla="val 0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99336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9EE7DA" w14:textId="77777777" w:rsidR="00836D56" w:rsidRPr="00E844AA" w:rsidRDefault="00836D56" w:rsidP="00836D56">
                              <w:pPr>
                                <w:jc w:val="center"/>
                                <w:rPr>
                                  <w:b/>
                                  <w:color w:val="993366"/>
                                  <w:sz w:val="44"/>
                                  <w:szCs w:val="44"/>
                                  <w:lang w:val="de-AT"/>
                                </w:rPr>
                              </w:pPr>
                              <w:r w:rsidRPr="00E844AA">
                                <w:rPr>
                                  <w:b/>
                                  <w:color w:val="993366"/>
                                  <w:sz w:val="44"/>
                                  <w:szCs w:val="44"/>
                                  <w:lang w:val="de-AT"/>
                                </w:rPr>
                                <w:t>ZIEL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1" name="Gruppieren 261"/>
                        <wpg:cNvGrpSpPr/>
                        <wpg:grpSpPr>
                          <a:xfrm>
                            <a:off x="0" y="0"/>
                            <a:ext cx="7674294" cy="786837"/>
                            <a:chOff x="0" y="0"/>
                            <a:chExt cx="7674294" cy="786837"/>
                          </a:xfrm>
                        </wpg:grpSpPr>
                        <wpg:grpSp>
                          <wpg:cNvPr id="262" name="Gruppieren 262"/>
                          <wpg:cNvGrpSpPr/>
                          <wpg:grpSpPr>
                            <a:xfrm>
                              <a:off x="0" y="0"/>
                              <a:ext cx="4381316" cy="786837"/>
                              <a:chOff x="0" y="0"/>
                              <a:chExt cx="4381316" cy="786837"/>
                            </a:xfrm>
                          </wpg:grpSpPr>
                          <wpg:grpSp>
                            <wpg:cNvPr id="263" name="Gruppieren 263"/>
                            <wpg:cNvGrpSpPr/>
                            <wpg:grpSpPr>
                              <a:xfrm>
                                <a:off x="0" y="5787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264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D12AE8" w14:textId="77777777" w:rsidR="00836D56" w:rsidRPr="00403864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Cs w:val="24"/>
                                        <w:lang w:val="de-AT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5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416919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reden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6" name="Gerader Verbinder 266"/>
                              <wps:cNvCnPr/>
                              <wps:spPr>
                                <a:xfrm>
                                  <a:off x="897038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7" name="Gerader Verbinder 267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268" name="Gruppieren 268"/>
                            <wpg:cNvGrpSpPr/>
                            <wpg:grpSpPr>
                              <a:xfrm>
                                <a:off x="2199190" y="0"/>
                                <a:ext cx="2182126" cy="781050"/>
                                <a:chOff x="0" y="0"/>
                                <a:chExt cx="2182126" cy="781050"/>
                              </a:xfrm>
                            </wpg:grpSpPr>
                            <wps:wsp>
                              <wps:cNvPr id="269" name="Diagonal liegende Ecken des Rechtecks abrunden 3"/>
                              <wps:cNvSpPr/>
                              <wps:spPr>
                                <a:xfrm>
                                  <a:off x="0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BF59E7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" name="Diagonal liegende Ecken des Rechtecks abrunden 3"/>
                              <wps:cNvSpPr/>
                              <wps:spPr>
                                <a:xfrm>
                                  <a:off x="1088021" y="0"/>
                                  <a:ext cx="908050" cy="781050"/>
                                </a:xfrm>
                                <a:prstGeom prst="round2DiagRect">
                                  <a:avLst>
                                    <a:gd name="adj1" fmla="val 24667"/>
                                    <a:gd name="adj2" fmla="val 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rgbClr val="993366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ED2CB1" w14:textId="77777777" w:rsidR="00836D56" w:rsidRPr="00F12739" w:rsidRDefault="00836D56" w:rsidP="00836D56">
                                    <w:pPr>
                                      <w:jc w:val="both"/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lang w:val="de-AT"/>
                                      </w:rPr>
                                      <w:t>singen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1" name="Gerader Verbinder 271"/>
                              <wps:cNvCnPr/>
                              <wps:spPr>
                                <a:xfrm>
                                  <a:off x="897038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2" name="Gerader Verbinder 272"/>
                              <wps:cNvCnPr/>
                              <wps:spPr>
                                <a:xfrm>
                                  <a:off x="2002421" y="387752"/>
                                  <a:ext cx="179705" cy="57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993366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273" name="Gruppieren 273"/>
                          <wpg:cNvGrpSpPr/>
                          <wpg:grpSpPr>
                            <a:xfrm>
                              <a:off x="4398380" y="5787"/>
                              <a:ext cx="2181901" cy="780979"/>
                              <a:chOff x="0" y="0"/>
                              <a:chExt cx="2182126" cy="781050"/>
                            </a:xfrm>
                          </wpg:grpSpPr>
                          <wps:wsp>
                            <wps:cNvPr id="274" name="Diagonal liegende Ecken des Rechtecks abrunden 3"/>
                            <wps:cNvSpPr/>
                            <wps:spPr>
                              <a:xfrm>
                                <a:off x="0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AC67B9" w14:textId="77777777" w:rsidR="00836D56" w:rsidRPr="00E844AA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</w:pPr>
                                  <w:r w:rsidRPr="00E844AA"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  <w:t>Gehen Sie drei Felder zurück.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5" name="Diagonal liegende Ecken des Rechtecks abrunden 3"/>
                            <wps:cNvSpPr/>
                            <wps:spPr>
                              <a:xfrm>
                                <a:off x="1088021" y="0"/>
                                <a:ext cx="908050" cy="781050"/>
                              </a:xfrm>
                              <a:prstGeom prst="round2DiagRect">
                                <a:avLst>
                                  <a:gd name="adj1" fmla="val 24667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99336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CA2AF" w14:textId="77777777" w:rsidR="00836D56" w:rsidRPr="00240FCC" w:rsidRDefault="00836D56" w:rsidP="00836D56">
                                  <w:pPr>
                                    <w:jc w:val="both"/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</w:pPr>
                                  <w:r w:rsidRPr="00240FCC">
                                    <w:rPr>
                                      <w:color w:val="000000" w:themeColor="text1"/>
                                      <w:szCs w:val="24"/>
                                      <w:lang w:val="de-AT"/>
                                    </w:rPr>
                                    <w:t>probieren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6" name="Gerader Verbinder 276"/>
                            <wps:cNvCnPr/>
                            <wps:spPr>
                              <a:xfrm>
                                <a:off x="897038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77" name="Gerader Verbinder 277"/>
                            <wps:cNvCnPr/>
                            <wps:spPr>
                              <a:xfrm>
                                <a:off x="2002421" y="387752"/>
                                <a:ext cx="179705" cy="571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993366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78" name="Diagonal liegende Ecken des Rechtecks abrunden 3"/>
                          <wps:cNvSpPr/>
                          <wps:spPr>
                            <a:xfrm>
                              <a:off x="6597571" y="0"/>
                              <a:ext cx="907956" cy="780980"/>
                            </a:xfrm>
                            <a:prstGeom prst="round2DiagRect">
                              <a:avLst>
                                <a:gd name="adj1" fmla="val 24667"/>
                                <a:gd name="adj2" fmla="val 0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99336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A4868C8" w14:textId="77777777" w:rsidR="00836D56" w:rsidRPr="00E844AA" w:rsidRDefault="00836D56" w:rsidP="00836D56">
                                <w:pPr>
                                  <w:jc w:val="both"/>
                                  <w:rPr>
                                    <w:color w:val="000000" w:themeColor="text1"/>
                                    <w:szCs w:val="24"/>
                                    <w:lang w:val="de-AT"/>
                                  </w:rPr>
                                </w:pPr>
                                <w:r w:rsidRPr="00E844AA">
                                  <w:rPr>
                                    <w:color w:val="000000" w:themeColor="text1"/>
                                    <w:szCs w:val="24"/>
                                    <w:lang w:val="de-AT"/>
                                  </w:rPr>
                                  <w:t>Setzen Sie einmal aus.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" name="Gerader Verbinder 279"/>
                          <wps:cNvCnPr/>
                          <wps:spPr>
                            <a:xfrm>
                              <a:off x="7494608" y="387751"/>
                              <a:ext cx="179686" cy="5714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993366"/>
                              </a:solidFill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C2CC50" id="Gruppieren 259" o:spid="_x0000_s1092" style="position:absolute;left:0;text-align:left;margin-left:6.1pt;margin-top:7.15pt;width:710pt;height:91.4pt;flip:x;z-index:251675648;mso-width-relative:margin;mso-height-relative:margin" coordsize="85935,7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">
                <v:shape id="Diagonal liegende Ecken des Rechtecks abrunden 3" o:spid="_x0000_s1093" style="position:absolute;left:76855;width:9080;height:7809;visibility:visible;mso-wrap-style:square;v-text-anchor:middle" coordsize="907956,7809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" adj="-11796480,,5400" path="m192644,l907956,r,l907956,588335v,106394,-86250,192644,-192644,192644l,780979r,l,192644c,86250,86250,,192644,xe" fillcolor="white [3212]" strokecolor="#936" strokeweight="2pt">
                  <v:stroke joinstyle="miter"/>
                  <v:formulas/>
                  <v:path arrowok="t" o:connecttype="custom" o:connectlocs="192644,0;907956,0;907956,0;907956,588335;715312,780979;0,780979;0,780979;0,192644;192644,0" o:connectangles="0,0,0,0,0,0,0,0,0" textboxrect="0,0,907956,780979"/>
                  <v:textbox inset="1mm,0,0,0">
                    <w:txbxContent>
                      <w:p w14:paraId="779EE7DA" w14:textId="77777777" w:rsidR="00836D56" w:rsidRPr="00E844AA" w:rsidRDefault="00836D56" w:rsidP="00836D56">
                        <w:pPr>
                          <w:jc w:val="center"/>
                          <w:rPr>
                            <w:b/>
                            <w:color w:val="993366"/>
                            <w:sz w:val="44"/>
                            <w:szCs w:val="44"/>
                            <w:lang w:val="de-AT"/>
                          </w:rPr>
                        </w:pPr>
                        <w:r w:rsidRPr="00E844AA">
                          <w:rPr>
                            <w:b/>
                            <w:color w:val="993366"/>
                            <w:sz w:val="44"/>
                            <w:szCs w:val="44"/>
                            <w:lang w:val="de-AT"/>
                          </w:rPr>
                          <w:t>ZIEL</w:t>
                        </w:r>
                      </w:p>
                    </w:txbxContent>
                  </v:textbox>
                </v:shape>
                <v:group id="Gruppieren 261" o:spid="_x0000_s1094" style="position:absolute;width:76742;height:7868" coordsize="76742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group id="Gruppieren 262" o:spid="_x0000_s1095" style="position:absolute;width:43813;height:7868" coordsize="43813,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  <v:group id="Gruppieren 263" o:spid="_x0000_s1096" style="position:absolute;top:57;width:21821;height:7811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  <v:shape id="Diagonal liegende Ecken des Rechtecks abrunden 3" o:spid="_x0000_s1097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55D12AE8" w14:textId="77777777" w:rsidR="00836D56" w:rsidRPr="00403864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Cs w:val="24"/>
                                  <w:lang w:val="de-AT"/>
                                </w:rPr>
                              </w:pPr>
                            </w:p>
                          </w:txbxContent>
                        </v:textbox>
                      </v:shape>
                      <v:shape id="Diagonal liegende Ecken des Rechtecks abrunden 3" o:spid="_x0000_s1098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31416919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reden</w:t>
                              </w:r>
                            </w:p>
                          </w:txbxContent>
                        </v:textbox>
                      </v:shape>
                      <v:line id="Gerader Verbinder 266" o:spid="_x0000_s1099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" strokecolor="#936" strokeweight="1.5pt">
                        <v:stroke endarrow="block"/>
                      </v:line>
                      <v:line id="Gerader Verbinder 267" o:spid="_x0000_s1100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" strokecolor="#936" strokeweight="1.5pt">
                        <v:stroke endarrow="block"/>
                      </v:line>
                    </v:group>
                    <v:group id="Gruppieren 268" o:spid="_x0000_s1101" style="position:absolute;left:21991;width:21822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<v:shape id="Diagonal liegende Ecken des Rechtecks abrunden 3" o:spid="_x0000_s1102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31BF59E7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</w:p>
                          </w:txbxContent>
                        </v:textbox>
                      </v:shape>
                      <v:shape id="Diagonal liegende Ecken des Rechtecks abrunden 3" o:spid="_x0000_s1103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" adj="-11796480,,5400" path="m192662,l908050,r,l908050,588388v,106404,-86258,192662,-192662,192662l,781050r,l,192662c,86258,86258,,192662,xe" fillcolor="white [3212]" strokecolor="#936" strokeweight="2pt">
                        <v:stroke joinstyle="miter"/>
                        <v:formulas/>
                        <v:path arrowok="t" o:connecttype="custom" o:connectlocs="192662,0;908050,0;908050,0;908050,588388;715388,781050;0,781050;0,781050;0,192662;192662,0" o:connectangles="0,0,0,0,0,0,0,0,0" textboxrect="0,0,908050,781050"/>
                        <v:textbox inset="1mm,0,0,0">
                          <w:txbxContent>
                            <w:p w14:paraId="40ED2CB1" w14:textId="77777777" w:rsidR="00836D56" w:rsidRPr="00F12739" w:rsidRDefault="00836D56" w:rsidP="00836D56">
                              <w:pPr>
                                <w:jc w:val="both"/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32"/>
                                  <w:szCs w:val="32"/>
                                  <w:lang w:val="de-AT"/>
                                </w:rPr>
                                <w:t>singen</w:t>
                              </w:r>
                            </w:p>
                          </w:txbxContent>
                        </v:textbox>
                      </v:shape>
                      <v:line id="Gerader Verbinder 271" o:spid="_x0000_s1104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" strokecolor="#936" strokeweight="1.5pt">
                        <v:stroke endarrow="block"/>
                      </v:line>
                      <v:line id="Gerader Verbinder 272" o:spid="_x0000_s1105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" strokecolor="#936" strokeweight="1.5pt">
                        <v:stroke endarrow="block"/>
                      </v:line>
                    </v:group>
                  </v:group>
                  <v:group id="Gruppieren 273" o:spid="_x0000_s1106" style="position:absolute;left:43983;top:57;width:21819;height:7810" coordsize="21821,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  <v:shape id="Diagonal liegende Ecken des Rechtecks abrunden 3" o:spid="_x0000_s1107" style="position:absolute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3AAC67B9" w14:textId="77777777" w:rsidR="00836D56" w:rsidRPr="00E844AA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</w:pPr>
                            <w:r w:rsidRPr="00E844AA"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  <w:t>Gehen Sie drei Felder zurück.</w:t>
                            </w:r>
                          </w:p>
                        </w:txbxContent>
                      </v:textbox>
                    </v:shape>
                    <v:shape id="Diagonal liegende Ecken des Rechtecks abrunden 3" o:spid="_x0000_s1108" style="position:absolute;left:10880;width:9080;height:7810;visibility:visible;mso-wrap-style:square;v-text-anchor:middle" coordsize="908050,7810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" adj="-11796480,,5400" path="m192662,l908050,r,l908050,588388v,106404,-86258,192662,-192662,192662l,781050r,l,192662c,86258,86258,,192662,xe" fillcolor="white [3212]" strokecolor="#936" strokeweight="2pt">
                      <v:stroke joinstyle="miter"/>
                      <v:formulas/>
                      <v:path arrowok="t" o:connecttype="custom" o:connectlocs="192662,0;908050,0;908050,0;908050,588388;715388,781050;0,781050;0,781050;0,192662;192662,0" o:connectangles="0,0,0,0,0,0,0,0,0" textboxrect="0,0,908050,781050"/>
                      <v:textbox inset="1mm,0,0,0">
                        <w:txbxContent>
                          <w:p w14:paraId="2E5CA2AF" w14:textId="77777777" w:rsidR="00836D56" w:rsidRPr="00240FCC" w:rsidRDefault="00836D56" w:rsidP="00836D56">
                            <w:pPr>
                              <w:jc w:val="both"/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</w:pPr>
                            <w:r w:rsidRPr="00240FCC">
                              <w:rPr>
                                <w:color w:val="000000" w:themeColor="text1"/>
                                <w:szCs w:val="24"/>
                                <w:lang w:val="de-AT"/>
                              </w:rPr>
                              <w:t>probieren</w:t>
                            </w:r>
                          </w:p>
                        </w:txbxContent>
                      </v:textbox>
                    </v:shape>
                    <v:line id="Gerader Verbinder 276" o:spid="_x0000_s1109" style="position:absolute;visibility:visible;mso-wrap-style:square" from="8970,3877" to="10767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" strokecolor="#936" strokeweight="1.5pt">
                      <v:stroke endarrow="block"/>
                    </v:line>
                    <v:line id="Gerader Verbinder 277" o:spid="_x0000_s1110" style="position:absolute;visibility:visible;mso-wrap-style:square" from="20024,3877" to="21821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" strokecolor="#936" strokeweight="1.5pt">
                      <v:stroke endarrow="block"/>
                    </v:line>
                  </v:group>
                  <v:shape id="Diagonal liegende Ecken des Rechtecks abrunden 3" o:spid="_x0000_s1111" style="position:absolute;left:65975;width:9080;height:7809;visibility:visible;mso-wrap-style:square;v-text-anchor:middle" coordsize="907956,7809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" adj="-11796480,,5400" path="m192644,l907956,r,l907956,588336v,106394,-86250,192644,-192644,192644l,780980r,l,192644c,86250,86250,,192644,xe" fillcolor="white [3212]" strokecolor="#936" strokeweight="2pt">
                    <v:stroke joinstyle="miter"/>
                    <v:formulas/>
                    <v:path arrowok="t" o:connecttype="custom" o:connectlocs="192644,0;907956,0;907956,0;907956,588336;715312,780980;0,780980;0,780980;0,192644;192644,0" o:connectangles="0,0,0,0,0,0,0,0,0" textboxrect="0,0,907956,780980"/>
                    <v:textbox inset="1mm,0,0,0">
                      <w:txbxContent>
                        <w:p w14:paraId="6A4868C8" w14:textId="77777777" w:rsidR="00836D56" w:rsidRPr="00E844AA" w:rsidRDefault="00836D56" w:rsidP="00836D56">
                          <w:pPr>
                            <w:jc w:val="both"/>
                            <w:rPr>
                              <w:color w:val="000000" w:themeColor="text1"/>
                              <w:szCs w:val="24"/>
                              <w:lang w:val="de-AT"/>
                            </w:rPr>
                          </w:pPr>
                          <w:r w:rsidRPr="00E844AA">
                            <w:rPr>
                              <w:color w:val="000000" w:themeColor="text1"/>
                              <w:szCs w:val="24"/>
                              <w:lang w:val="de-AT"/>
                            </w:rPr>
                            <w:t>Setzen Sie einmal aus.</w:t>
                          </w:r>
                        </w:p>
                      </w:txbxContent>
                    </v:textbox>
                  </v:shape>
                  <v:line id="Gerader Verbinder 279" o:spid="_x0000_s1112" style="position:absolute;visibility:visible;mso-wrap-style:square" from="74946,3877" to="76742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" strokecolor="#936" strokeweight="1.5pt">
                    <v:stroke endarrow="block"/>
                  </v:line>
                </v:group>
              </v:group>
            </w:pict>
          </mc:Fallback>
        </mc:AlternateContent>
      </w:r>
    </w:p>
    <w:p w14:paraId="7C92A17D" w14:textId="77777777" w:rsidR="00836D56" w:rsidRDefault="00836D56" w:rsidP="00836D56">
      <w:pPr>
        <w:jc w:val="both"/>
      </w:pPr>
      <w:r w:rsidRPr="000B181C">
        <w:rPr>
          <w:noProof/>
          <w:color w:val="993366"/>
        </w:rPr>
        <w:drawing>
          <wp:anchor distT="0" distB="0" distL="114300" distR="114300" simplePos="0" relativeHeight="251679744" behindDoc="0" locked="0" layoutInCell="1" allowOverlap="1" wp14:anchorId="019C26BB" wp14:editId="5E867367">
            <wp:simplePos x="0" y="0"/>
            <wp:positionH relativeFrom="rightMargin">
              <wp:posOffset>95415</wp:posOffset>
            </wp:positionH>
            <wp:positionV relativeFrom="paragraph">
              <wp:posOffset>49309</wp:posOffset>
            </wp:positionV>
            <wp:extent cx="422476" cy="422476"/>
            <wp:effectExtent l="0" t="0" r="0" b="0"/>
            <wp:wrapNone/>
            <wp:docPr id="289" name="Grafik 289" descr="Blei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encil.sv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476" cy="422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81C">
        <w:rPr>
          <w:noProof/>
          <w:color w:val="993366"/>
        </w:rPr>
        <w:drawing>
          <wp:anchor distT="0" distB="0" distL="114300" distR="114300" simplePos="0" relativeHeight="251678720" behindDoc="0" locked="0" layoutInCell="1" allowOverlap="1" wp14:anchorId="67061B58" wp14:editId="7053FDF8">
            <wp:simplePos x="0" y="0"/>
            <wp:positionH relativeFrom="column">
              <wp:posOffset>6021208</wp:posOffset>
            </wp:positionH>
            <wp:positionV relativeFrom="paragraph">
              <wp:posOffset>68552</wp:posOffset>
            </wp:positionV>
            <wp:extent cx="642620" cy="642620"/>
            <wp:effectExtent l="0" t="0" r="5080" b="5080"/>
            <wp:wrapNone/>
            <wp:docPr id="288" name="Grafik 288" descr="Radfah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bike.sv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4A3E76" w14:textId="77777777" w:rsidR="00836D56" w:rsidRDefault="00836D56" w:rsidP="00836D56">
      <w:pPr>
        <w:jc w:val="both"/>
      </w:pPr>
      <w:r w:rsidRPr="000B181C">
        <w:rPr>
          <w:noProof/>
          <w:color w:val="993366"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1430EB9" wp14:editId="6498C451">
                <wp:simplePos x="0" y="0"/>
                <wp:positionH relativeFrom="column">
                  <wp:posOffset>8205145</wp:posOffset>
                </wp:positionH>
                <wp:positionV relativeFrom="paragraph">
                  <wp:posOffset>23771</wp:posOffset>
                </wp:positionV>
                <wp:extent cx="533151" cy="280531"/>
                <wp:effectExtent l="38100" t="38100" r="19685" b="43815"/>
                <wp:wrapNone/>
                <wp:docPr id="298" name="Freihand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533151" cy="28053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8DF8E8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298" o:spid="_x0000_s1026" type="#_x0000_t75" style="position:absolute;margin-left:645.7pt;margin-top:1.5pt;width:42.7pt;height:22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">
                <v:imagedata r:id="rId25" o:title=""/>
              </v:shape>
            </w:pict>
          </mc:Fallback>
        </mc:AlternateContent>
      </w:r>
    </w:p>
    <w:sectPr w:rsidR="00836D56" w:rsidSect="00836D56">
      <w:headerReference w:type="default" r:id="rId26"/>
      <w:footerReference w:type="default" r:id="rId27"/>
      <w:headerReference w:type="first" r:id="rId28"/>
      <w:footerReference w:type="first" r:id="rId29"/>
      <w:pgSz w:w="16838" w:h="11906" w:orient="landscape" w:code="9"/>
      <w:pgMar w:top="1418" w:right="1843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4ADAB" w14:textId="77777777" w:rsidR="00054BB8" w:rsidRDefault="00054BB8" w:rsidP="00F759F3">
      <w:r>
        <w:separator/>
      </w:r>
    </w:p>
  </w:endnote>
  <w:endnote w:type="continuationSeparator" w:id="0">
    <w:p w14:paraId="5A76FB91" w14:textId="77777777" w:rsidR="00054BB8" w:rsidRDefault="00054BB8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FC88" w14:textId="77777777"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6722274" wp14:editId="73A0A1D1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B934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78A1BF80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722274" id="Gruppieren 241" o:spid="_x0000_s1113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4" type="#_x0000_t202" style="position:absolute;left:666;top:1809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03E4B934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78A1BF80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115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A72D" w14:textId="36A60991"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9A4CAD9" wp14:editId="427BC195">
              <wp:simplePos x="0" y="0"/>
              <wp:positionH relativeFrom="margin">
                <wp:posOffset>-1270</wp:posOffset>
              </wp:positionH>
              <wp:positionV relativeFrom="paragraph">
                <wp:posOffset>-6985</wp:posOffset>
              </wp:positionV>
              <wp:extent cx="5892368" cy="662377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377"/>
                        <a:chOff x="0" y="34506"/>
                        <a:chExt cx="5892368" cy="662377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7C9F7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5A3BED5C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243"/>
                          <a:ext cx="5313728" cy="343640"/>
                          <a:chOff x="53163" y="10190"/>
                          <a:chExt cx="5313961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7992" y="10190"/>
                            <a:ext cx="4559132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A8CBC3" w14:textId="3B8A8085" w:rsidR="005B71B6" w:rsidRPr="006852D5" w:rsidRDefault="00836D56" w:rsidP="008F317E">
                              <w:pPr>
                                <w:spacing w:before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Marlies Payerl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/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Verein für Bildung und Lernen</w:t>
                              </w:r>
                              <w:r w:rsid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="006852D5"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="006852D5"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 w:rsidR="00FA6336"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Pr="00686BF0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="005B71B6"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A4CAD9" id="Gruppieren 232" o:spid="_x0000_s1116" style="position:absolute;margin-left:-.1pt;margin-top:-.55pt;width:463.95pt;height:52.15pt;z-index:251657728;mso-position-horizontal-relative:margin;mso-width-relative:margin;mso-height-relative:margin" coordorigin=",345" coordsize="58923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7" type="#_x0000_t202" style="position:absolute;left:54173;top:2156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5FE7C9F7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5A3BED5C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118" style="position:absolute;left:431;top:3532;width:53137;height:3436" coordorigin="531,101" coordsize="53139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_x0000_s1119" type="#_x0000_t202" style="position:absolute;left:8079;top:101;width:45592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51A8CBC3" w14:textId="3B8A8085" w:rsidR="005B71B6" w:rsidRPr="006852D5" w:rsidRDefault="00836D56" w:rsidP="008F317E">
                        <w:pPr>
                          <w:spacing w:before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Marlies Payerl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/</w:t>
                        </w:r>
                        <w:r>
                          <w:rPr>
                            <w:sz w:val="16"/>
                            <w:szCs w:val="16"/>
                          </w:rPr>
                          <w:t>Verein für Bildung und Lernen</w:t>
                        </w:r>
                        <w:r w:rsid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="006852D5"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="006852D5"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="006852D5"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 w:rsidR="00FA6336"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Pr="00686BF0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="005B71B6"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120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">
                  <v:imagedata r:id="rId6" o:title=""/>
                </v:shape>
              </v:group>
              <v:line id="Gerader Verbinder 238" o:spid="_x0000_s1121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122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069047FC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1D78" w14:textId="77777777" w:rsidR="00054BB8" w:rsidRDefault="00054BB8" w:rsidP="00F759F3">
      <w:r>
        <w:separator/>
      </w:r>
    </w:p>
  </w:footnote>
  <w:footnote w:type="continuationSeparator" w:id="0">
    <w:p w14:paraId="46FAC038" w14:textId="77777777" w:rsidR="00054BB8" w:rsidRDefault="00054BB8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B41" w14:textId="77777777" w:rsidR="005B71B6" w:rsidRDefault="005B71B6" w:rsidP="00577103">
    <w:pPr>
      <w:pStyle w:val="KeinLeerraum"/>
      <w:tabs>
        <w:tab w:val="left" w:pos="9356"/>
      </w:tabs>
    </w:pPr>
  </w:p>
  <w:p w14:paraId="51E1A86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1F201884" wp14:editId="2D595081">
          <wp:extent cx="987425" cy="219710"/>
          <wp:effectExtent l="0" t="0" r="3175" b="889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0792C6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27F0" w14:textId="56CCAE8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055064D0" wp14:editId="1F8BFC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D11EA4" w14:textId="6811D912" w:rsidR="005B71B6" w:rsidRDefault="005B71B6" w:rsidP="000C3ADB">
    <w:pPr>
      <w:pStyle w:val="KeinLeerraum"/>
      <w:tabs>
        <w:tab w:val="left" w:pos="9356"/>
      </w:tabs>
      <w:jc w:val="right"/>
    </w:pPr>
  </w:p>
  <w:p w14:paraId="5B916E8A" w14:textId="2B33B7F0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16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C"/>
    <w:rsid w:val="00000E64"/>
    <w:rsid w:val="000020BB"/>
    <w:rsid w:val="00005F40"/>
    <w:rsid w:val="000069A9"/>
    <w:rsid w:val="00011628"/>
    <w:rsid w:val="00014C1A"/>
    <w:rsid w:val="00015112"/>
    <w:rsid w:val="000163DA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4BB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C8A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27DA"/>
    <w:rsid w:val="003D0DE0"/>
    <w:rsid w:val="003D53D1"/>
    <w:rsid w:val="003D5CBD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852D5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06245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6D56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5136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336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8DEBE"/>
  <w15:docId w15:val="{476B5D17-3D05-419B-9EAF-B6813B24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styleId="Gitternetztabelle5dunkelAkz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4Akz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685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customXml" Target="ink/ink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20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Bildung%20und%20Lernen\2_Projekte\2.%20Genehmigte%20Projekte\lfe%20ZW2\6%20Vorlagen\6.2%20Arbeitsdokumente\lfeZW2_Tagesordnung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19T14:41:52.953"/>
    </inkml:context>
    <inkml:brush xml:id="br0">
      <inkml:brushProperty name="width" value="0.025" units="cm"/>
      <inkml:brushProperty name="height" value="0.025" units="cm"/>
      <inkml:brushProperty name="color" value="#993366"/>
      <inkml:brushProperty name="ignorePressure" value="1"/>
    </inkml:brush>
  </inkml:definitions>
  <inkml:trace contextRef="#ctx0" brushRef="#br0">1 551,'0'9,"2"0,-1 0,1 0,0 0,1 0,0-1,1 1,-1 0,2-1,-1 0,1 0,0-1,1 1,0-1,0-1,0 1,1-1,0 0,0 0,1-1,-1 0,1-1,0 1,1-1,-1-1,2 0,-2 1,1-2,4 1,-2-2,0-1,0-1,0 0,0 0,0-1,-1 0,1-2,-1 1,1-1,-1 0,0-1,0 0,-1 0,1-1,-1 0,0-1,-1 0,0-1,0 1,4-7,1-2,-1-2,1 1,-3 0,0-1,-1-1,0 0,-2 0,0-1,-2 0,3-14,5-32,-3 0,-3-2,-1-38,23 248,-14-88,2 19,0 1,3-1,2-2,4 1,10 11,-27-72,-7-10</inkml:trace>
  <inkml:trace contextRef="#ctx0" brushRef="#br0" timeOffset="249.45">347 676,'44'9,"1"-2,-1-2,1-1,-1-3,1-2,-1-1,27-6,-30-2</inkml:trace>
  <inkml:trace contextRef="#ctx0" brushRef="#br0" timeOffset="1957.31">918 0,'-5'41,"3"1,1-1,2 0,1 0,3 0,6 26,9 173,37-312,10 16,-65 55,0 0,0-1,0 1,0 0,0 1,1-1,-1 0,0 1,0-1,1 1,-1 0,1 0,-1 0,0 0,1 0,-1 0,0 1,1-1,-1 1,0-1,1 1,-1 0,0 0,0 0,0 0,0 1,0-1,0 0,0 1,0 0,-1-1,1 1,-1 0,2 1,1 3,0 2,0-1,-1 0,0 1,0 0,-1 0,1 0,-2 0,1 1,-1-1,-1 0,1 0,-1 0,-1 1,0-1,0 0,0 0,-1 0,0 0,-1 0,0 0,0-1,0 2,-1-2,0 0,-2 1,3-2,0-1,0 1,-1-1,0 0,0 0,-1 0,0-1,1 0,-1 0,-1 0,1 0,0-1,-1 0,0 0,0 0,0-1,0 0,0 0,0 0,-1-1,1 0,0 0,-1-1,1 1,-1-1,1-1,-1 1,1-1,0-1,-1 1,1-1,-1 0,0-1,1 1,1-1,0 0,0 0,0-1,0 0,0 1,1-2,-1 1,1 0,0-1,1 0,-3-4,-5-10</inkml:trace>
  <inkml:trace contextRef="#ctx0" brushRef="#br0" timeOffset="34520.82">1486 400,'-7'0,"1"-1,0 2,0-1,-1 1,1 0,0 0,0 0,0 1,0 0,0 1,0-1,1 1,-1 0,1 0,0 1,-1 0,-6 5,1 0,1 1,-1 1,2-1,-1 2,-2 4,9-11,0-1,0 0,1 0,0 0,0 0,0 1,0-1,0 1,1-1,0 1,0 0,0-1,1 1,-1 0,1 0,0 3,1 0,0 0,0 0,0 0,1 0,0 0,1 0,-1-1,2 0,-1 1,2 0,-1-3,0 0,0-1,1 0,0 0,0 0,0-1,0 1,1-1,-1 0,1-1,0 1,0-1,3 0,-6-1,1 0,-1 0,0-1,1 0,-1 0,0 0,1 0,-1 0,0-1,2 1,-3-1</inkml:trace>
</inkml:ink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E77A6-F836-44D3-92B8-05C96498C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lfeZW2_Tagesordnung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Beneke Elke / EP-Projektmanagement;Dipl.-Ing. (FH) Eva Brenner MSc/akzente</dc:creator>
  <cp:lastModifiedBy>Britta Ungermanns</cp:lastModifiedBy>
  <cp:revision>4</cp:revision>
  <cp:lastPrinted>2019-08-20T13:21:00Z</cp:lastPrinted>
  <dcterms:created xsi:type="dcterms:W3CDTF">2021-07-19T08:16:00Z</dcterms:created>
  <dcterms:modified xsi:type="dcterms:W3CDTF">2021-12-16T10:16:00Z</dcterms:modified>
</cp:coreProperties>
</file>