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BE43" w14:textId="3F6A8C07" w:rsidR="00F22B62" w:rsidRDefault="00F22B62" w:rsidP="00F22B62">
      <w:pPr>
        <w:jc w:val="both"/>
      </w:pPr>
    </w:p>
    <w:p w14:paraId="758AB172" w14:textId="77777777" w:rsidR="00F22B62" w:rsidRDefault="00F22B62" w:rsidP="00F22B62">
      <w:pPr>
        <w:jc w:val="both"/>
      </w:pPr>
    </w:p>
    <w:p w14:paraId="0744B3B6" w14:textId="77777777" w:rsidR="00F22B62" w:rsidRPr="00A7195F" w:rsidRDefault="00F22B62" w:rsidP="00F22B62">
      <w:pPr>
        <w:pStyle w:val="berschrift2"/>
        <w:jc w:val="both"/>
        <w:rPr>
          <w:sz w:val="36"/>
          <w:szCs w:val="40"/>
        </w:rPr>
      </w:pPr>
      <w:r w:rsidRPr="00A7195F">
        <w:rPr>
          <w:sz w:val="36"/>
          <w:szCs w:val="40"/>
        </w:rPr>
        <w:t xml:space="preserve">Infoblatt: Mind-Map </w:t>
      </w:r>
    </w:p>
    <w:p w14:paraId="71AEF666" w14:textId="77777777" w:rsidR="00F22B62" w:rsidRDefault="00F22B62" w:rsidP="00F22B62">
      <w:pPr>
        <w:pStyle w:val="berschrift3"/>
        <w:jc w:val="both"/>
      </w:pPr>
      <w:r>
        <w:t>Was ist eine Mind-Map?</w:t>
      </w:r>
    </w:p>
    <w:p w14:paraId="602FAA7A" w14:textId="77777777" w:rsidR="00F22B62" w:rsidRDefault="00F22B62" w:rsidP="00F22B62">
      <w:pPr>
        <w:jc w:val="both"/>
      </w:pPr>
      <w:r>
        <w:t xml:space="preserve">Das englische Wort bedeutet „Gedanken[land]karte.“ </w:t>
      </w:r>
    </w:p>
    <w:p w14:paraId="1FABFB3D" w14:textId="039DADDA" w:rsidR="00F22B62" w:rsidRDefault="5F104713" w:rsidP="00F22B62">
      <w:pPr>
        <w:jc w:val="both"/>
      </w:pPr>
      <w:r>
        <w:t xml:space="preserve">Diese kreative Methode hilft beim Merken von Informationen. </w:t>
      </w:r>
    </w:p>
    <w:p w14:paraId="23D222BC" w14:textId="44AB7FE8" w:rsidR="00F22B62" w:rsidRDefault="00F22B62" w:rsidP="00F22B62">
      <w:pPr>
        <w:jc w:val="both"/>
      </w:pPr>
      <w:r>
        <w:t>Mind-Map ist eine grafische Technik, mit der man</w:t>
      </w:r>
    </w:p>
    <w:p w14:paraId="4F8B5C64" w14:textId="77777777" w:rsidR="00F22B62" w:rsidRDefault="00F22B62" w:rsidP="00F22B62">
      <w:pPr>
        <w:pStyle w:val="Listenabsatz"/>
        <w:numPr>
          <w:ilvl w:val="0"/>
          <w:numId w:val="21"/>
        </w:numPr>
        <w:jc w:val="both"/>
      </w:pPr>
      <w:r>
        <w:t xml:space="preserve">sich einen Überblick über ein Thema verschaffen, </w:t>
      </w:r>
    </w:p>
    <w:p w14:paraId="306436DB" w14:textId="77777777" w:rsidR="00F22B62" w:rsidRDefault="00F22B62" w:rsidP="00F22B62">
      <w:pPr>
        <w:pStyle w:val="Listenabsatz"/>
        <w:numPr>
          <w:ilvl w:val="0"/>
          <w:numId w:val="21"/>
        </w:numPr>
        <w:jc w:val="both"/>
      </w:pPr>
      <w:r>
        <w:t>Wissen ordnen,</w:t>
      </w:r>
    </w:p>
    <w:p w14:paraId="0F9930D3" w14:textId="1B96EB43" w:rsidR="00F22B62" w:rsidRDefault="5F104713" w:rsidP="00F22B62">
      <w:pPr>
        <w:pStyle w:val="Listenabsatz"/>
        <w:numPr>
          <w:ilvl w:val="0"/>
          <w:numId w:val="21"/>
        </w:numPr>
        <w:jc w:val="both"/>
      </w:pPr>
      <w:r>
        <w:t xml:space="preserve">Projekte organisieren </w:t>
      </w:r>
    </w:p>
    <w:p w14:paraId="02F2CA26" w14:textId="77777777" w:rsidR="00F22B62" w:rsidRDefault="00F22B62" w:rsidP="00F22B62">
      <w:pPr>
        <w:pStyle w:val="Listenabsatz"/>
        <w:numPr>
          <w:ilvl w:val="0"/>
          <w:numId w:val="21"/>
        </w:numPr>
        <w:jc w:val="both"/>
      </w:pPr>
      <w:r>
        <w:t>und Ziele darstellen kann.</w:t>
      </w:r>
    </w:p>
    <w:p w14:paraId="3741CFD3" w14:textId="77777777" w:rsidR="00F22B62" w:rsidRDefault="00F22B62" w:rsidP="00F22B62">
      <w:pPr>
        <w:jc w:val="both"/>
      </w:pPr>
      <w:r>
        <w:t xml:space="preserve">Eine Mind-Map kann man auf verschiedene Arten erstellen: </w:t>
      </w:r>
    </w:p>
    <w:p w14:paraId="72CE9816" w14:textId="77777777" w:rsidR="00F22B62" w:rsidRDefault="00F22B62" w:rsidP="00F22B62">
      <w:pPr>
        <w:pStyle w:val="Listenabsatz"/>
        <w:numPr>
          <w:ilvl w:val="0"/>
          <w:numId w:val="21"/>
        </w:numPr>
        <w:jc w:val="both"/>
      </w:pPr>
      <w:r>
        <w:t>Mit Stift auf Papier</w:t>
      </w:r>
    </w:p>
    <w:p w14:paraId="7AAD6AF1" w14:textId="50B78AE9" w:rsidR="00F22B62" w:rsidRDefault="5F104713" w:rsidP="00F22B62">
      <w:pPr>
        <w:pStyle w:val="Listenabsatz"/>
        <w:numPr>
          <w:ilvl w:val="0"/>
          <w:numId w:val="21"/>
        </w:numPr>
        <w:jc w:val="both"/>
      </w:pPr>
      <w:r>
        <w:t>Mit einer App oder</w:t>
      </w:r>
    </w:p>
    <w:p w14:paraId="69EC8F91" w14:textId="688E521A" w:rsidR="00F22B62" w:rsidRDefault="00F22B62" w:rsidP="00F22B62">
      <w:pPr>
        <w:pStyle w:val="Listenabsatz"/>
        <w:numPr>
          <w:ilvl w:val="0"/>
          <w:numId w:val="21"/>
        </w:numPr>
        <w:jc w:val="both"/>
      </w:pPr>
      <w:r>
        <w:t>Online</w:t>
      </w:r>
      <w:r w:rsidR="000C0AD8">
        <w:t xml:space="preserve"> im Internet</w:t>
      </w:r>
    </w:p>
    <w:p w14:paraId="334C9CCC" w14:textId="77777777" w:rsidR="00F22B62" w:rsidRDefault="00F22B62" w:rsidP="00F22B62">
      <w:pPr>
        <w:jc w:val="both"/>
      </w:pPr>
    </w:p>
    <w:p w14:paraId="1D27FFE6" w14:textId="4728C2FA" w:rsidR="00F22B62" w:rsidRDefault="00F22B62" w:rsidP="00F22B62">
      <w:pPr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FE493A2" wp14:editId="36B1130E">
            <wp:simplePos x="0" y="0"/>
            <wp:positionH relativeFrom="margin">
              <wp:posOffset>-213462</wp:posOffset>
            </wp:positionH>
            <wp:positionV relativeFrom="paragraph">
              <wp:posOffset>391795</wp:posOffset>
            </wp:positionV>
            <wp:extent cx="6102419" cy="268822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19" cy="268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90E077" w14:textId="2B966053" w:rsidR="00F22B62" w:rsidRPr="00E74DC9" w:rsidRDefault="00F22B62" w:rsidP="00F22B62">
      <w:pPr>
        <w:spacing w:after="120"/>
        <w:ind w:left="4963" w:firstLine="709"/>
        <w:contextualSpacing/>
        <w:rPr>
          <w:rFonts w:asciiTheme="minorHAnsi" w:eastAsiaTheme="minorEastAsia" w:hAnsiTheme="minorHAnsi" w:cstheme="minorBidi"/>
          <w:szCs w:val="24"/>
          <w:lang w:val="de-AT" w:eastAsia="de-AT"/>
        </w:rPr>
      </w:pPr>
      <w:r>
        <w:rPr>
          <w:rFonts w:eastAsiaTheme="minorEastAsia"/>
          <w:color w:val="202124"/>
          <w:sz w:val="20"/>
          <w:lang w:val="de-AT" w:eastAsia="de-AT"/>
        </w:rPr>
        <w:t>S</w:t>
      </w:r>
      <w:r w:rsidRPr="00E74DC9">
        <w:rPr>
          <w:rFonts w:eastAsiaTheme="minorEastAsia"/>
          <w:color w:val="202124"/>
          <w:sz w:val="20"/>
          <w:lang w:val="de-AT" w:eastAsia="de-AT"/>
        </w:rPr>
        <w:t>ilke Jamer-Flagel/ CC BY/ Mind-Map</w:t>
      </w:r>
    </w:p>
    <w:p w14:paraId="2AFFFAC4" w14:textId="5FA48FAD" w:rsidR="00F22B62" w:rsidRDefault="00F22B62" w:rsidP="00F22B62">
      <w:pPr>
        <w:jc w:val="both"/>
      </w:pPr>
    </w:p>
    <w:p w14:paraId="1889E0A9" w14:textId="77777777" w:rsidR="00393B0D" w:rsidRPr="005D71C2" w:rsidRDefault="00393B0D" w:rsidP="00AA485C">
      <w:pPr>
        <w:jc w:val="both"/>
      </w:pPr>
    </w:p>
    <w:sectPr w:rsidR="00393B0D" w:rsidRPr="005D71C2" w:rsidSect="000C3A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360A1" w14:textId="77777777" w:rsidR="00F67CDC" w:rsidRDefault="00F67CDC" w:rsidP="00F759F3">
      <w:r>
        <w:separator/>
      </w:r>
    </w:p>
  </w:endnote>
  <w:endnote w:type="continuationSeparator" w:id="0">
    <w:p w14:paraId="55BBF644" w14:textId="77777777" w:rsidR="00F67CDC" w:rsidRDefault="00F67CDC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13C444A7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443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443"/>
                        <a:chOff x="0" y="34506"/>
                        <a:chExt cx="5892368" cy="662443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309"/>
                          <a:ext cx="5245148" cy="343640"/>
                          <a:chOff x="53163" y="10256"/>
                          <a:chExt cx="5245378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19" y="10256"/>
                            <a:ext cx="449052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4A83DAB7" w:rsidR="005B71B6" w:rsidRPr="006852D5" w:rsidRDefault="00F22B62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Silke Jamer-Flagel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3;width:52451;height:3436" coordorigin="531,102" coordsize="52453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2;width:4490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4A83DAB7" w:rsidR="005B71B6" w:rsidRPr="006852D5" w:rsidRDefault="00F22B62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Silke Jamer-Flagel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D27C" w14:textId="77777777" w:rsidR="00F67CDC" w:rsidRDefault="00F67CDC" w:rsidP="00F759F3">
      <w:r>
        <w:separator/>
      </w:r>
    </w:p>
  </w:footnote>
  <w:footnote w:type="continuationSeparator" w:id="0">
    <w:p w14:paraId="06E737F8" w14:textId="77777777" w:rsidR="00F67CDC" w:rsidRDefault="00F67CDC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C7E68"/>
    <w:multiLevelType w:val="hybridMultilevel"/>
    <w:tmpl w:val="EA86C680"/>
    <w:lvl w:ilvl="0" w:tplc="9B5494C6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0AD8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84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50EA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2B62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67CDC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  <w:rsid w:val="5F104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5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65</Words>
  <Characters>416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7</cp:revision>
  <cp:lastPrinted>2019-08-20T13:21:00Z</cp:lastPrinted>
  <dcterms:created xsi:type="dcterms:W3CDTF">2021-07-19T08:16:00Z</dcterms:created>
  <dcterms:modified xsi:type="dcterms:W3CDTF">2021-09-14T07:51:00Z</dcterms:modified>
</cp:coreProperties>
</file>